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C62CB" w14:textId="438D7C87" w:rsidR="00EB522B" w:rsidRPr="00C07270" w:rsidRDefault="000D127D" w:rsidP="00845403">
      <w:pPr>
        <w:jc w:val="both"/>
        <w:rPr>
          <w:b/>
          <w:bCs/>
          <w:sz w:val="36"/>
          <w:szCs w:val="36"/>
          <w:lang w:eastAsia="ja-JP"/>
        </w:rPr>
      </w:pPr>
      <w:r w:rsidRPr="00C07270">
        <w:rPr>
          <w:b/>
          <w:bCs/>
          <w:sz w:val="36"/>
          <w:szCs w:val="36"/>
          <w:lang w:eastAsia="ja-JP"/>
        </w:rPr>
        <w:t>Nevada Local Justice Reinvestment Grant</w:t>
      </w:r>
    </w:p>
    <w:p w14:paraId="62ECC2D7" w14:textId="05D12D55" w:rsidR="000D127D" w:rsidRPr="00C07270" w:rsidRDefault="005A0D69" w:rsidP="00845403">
      <w:pPr>
        <w:jc w:val="both"/>
        <w:rPr>
          <w:b/>
          <w:bCs/>
          <w:sz w:val="36"/>
          <w:szCs w:val="36"/>
          <w:lang w:eastAsia="ja-JP"/>
        </w:rPr>
      </w:pPr>
      <w:r>
        <w:rPr>
          <w:b/>
          <w:bCs/>
          <w:sz w:val="36"/>
          <w:szCs w:val="36"/>
          <w:lang w:eastAsia="ja-JP"/>
        </w:rPr>
        <w:t xml:space="preserve">Grant </w:t>
      </w:r>
      <w:r w:rsidR="000D127D" w:rsidRPr="00C07270">
        <w:rPr>
          <w:b/>
          <w:bCs/>
          <w:sz w:val="36"/>
          <w:szCs w:val="36"/>
          <w:lang w:eastAsia="ja-JP"/>
        </w:rPr>
        <w:t>Application</w:t>
      </w:r>
    </w:p>
    <w:p w14:paraId="26967F03" w14:textId="77777777" w:rsidR="000D127D" w:rsidRDefault="000D127D" w:rsidP="00845403">
      <w:pPr>
        <w:jc w:val="both"/>
        <w:rPr>
          <w:lang w:eastAsia="ja-JP"/>
        </w:rPr>
      </w:pPr>
    </w:p>
    <w:p w14:paraId="30BC6C51" w14:textId="77777777" w:rsidR="00634AD7" w:rsidRDefault="000D127D" w:rsidP="00634AD7">
      <w:pPr>
        <w:rPr>
          <w:b/>
          <w:bCs/>
          <w:lang w:eastAsia="ja-JP"/>
        </w:rPr>
      </w:pPr>
      <w:r w:rsidRPr="006E3988">
        <w:rPr>
          <w:b/>
          <w:bCs/>
          <w:lang w:eastAsia="ja-JP"/>
        </w:rPr>
        <w:t xml:space="preserve">Nevada Local Justice Reinvestment Coordinating Council </w:t>
      </w:r>
      <w:r w:rsidR="008C18C6">
        <w:rPr>
          <w:b/>
          <w:bCs/>
          <w:lang w:eastAsia="ja-JP"/>
        </w:rPr>
        <w:t xml:space="preserve">Member </w:t>
      </w:r>
      <w:r w:rsidRPr="006E3988">
        <w:rPr>
          <w:b/>
          <w:bCs/>
          <w:lang w:eastAsia="ja-JP"/>
        </w:rPr>
        <w:t>Contact</w:t>
      </w:r>
    </w:p>
    <w:p w14:paraId="75365BB5" w14:textId="63EFD38F" w:rsidR="00634AD7" w:rsidRPr="00634AD7" w:rsidRDefault="00634AD7" w:rsidP="00634AD7">
      <w:pPr>
        <w:rPr>
          <w:b/>
          <w:bCs/>
          <w:lang w:eastAsia="ja-JP"/>
        </w:rPr>
      </w:pPr>
      <w:r w:rsidRPr="00634AD7">
        <w:rPr>
          <w:lang w:eastAsia="ja-JP"/>
        </w:rPr>
        <w:t xml:space="preserve">Consult the </w:t>
      </w:r>
      <w:r>
        <w:rPr>
          <w:lang w:eastAsia="ja-JP"/>
        </w:rPr>
        <w:t>Nevada Department of Sentencing Policy website for this information:</w:t>
      </w:r>
      <w:r>
        <w:rPr>
          <w:lang w:eastAsia="ja-JP"/>
        </w:rPr>
        <w:br/>
      </w:r>
      <w:hyperlink r:id="rId8" w:history="1">
        <w:r w:rsidRPr="00F123B8">
          <w:rPr>
            <w:rStyle w:val="Hyperlink"/>
            <w:lang w:eastAsia="ja-JP"/>
          </w:rPr>
          <w:t>https://sentencing.nv.gov/Coordinating_Council/members/</w:t>
        </w:r>
      </w:hyperlink>
      <w:r>
        <w:rPr>
          <w:lang w:eastAsia="ja-JP"/>
        </w:rPr>
        <w:t xml:space="preserve"> </w:t>
      </w:r>
    </w:p>
    <w:p w14:paraId="73B318D5" w14:textId="77777777" w:rsidR="00634AD7" w:rsidRPr="00034C84" w:rsidRDefault="00634AD7" w:rsidP="00634AD7">
      <w:pPr>
        <w:pStyle w:val="ListParagraph"/>
        <w:numPr>
          <w:ilvl w:val="0"/>
          <w:numId w:val="21"/>
        </w:numPr>
        <w:jc w:val="both"/>
      </w:pPr>
      <w:r w:rsidRPr="00034C84">
        <w:t xml:space="preserve">County: </w:t>
      </w:r>
    </w:p>
    <w:p w14:paraId="0B7F8EA9" w14:textId="6BFB6B69" w:rsidR="000D127D" w:rsidRDefault="000D127D" w:rsidP="00845403">
      <w:pPr>
        <w:pStyle w:val="ListParagraph"/>
        <w:numPr>
          <w:ilvl w:val="0"/>
          <w:numId w:val="21"/>
        </w:numPr>
        <w:jc w:val="both"/>
      </w:pPr>
      <w:r>
        <w:t>Name:</w:t>
      </w:r>
    </w:p>
    <w:p w14:paraId="6E496EB2" w14:textId="3796ABE8" w:rsidR="00634AD7" w:rsidRDefault="00634AD7" w:rsidP="00634AD7">
      <w:pPr>
        <w:pStyle w:val="ListParagraph"/>
        <w:numPr>
          <w:ilvl w:val="0"/>
          <w:numId w:val="21"/>
        </w:numPr>
        <w:jc w:val="both"/>
      </w:pPr>
      <w:r>
        <w:t>T</w:t>
      </w:r>
      <w:r w:rsidR="000D127D">
        <w:t>itle:</w:t>
      </w:r>
    </w:p>
    <w:p w14:paraId="340F1557" w14:textId="4ED4F9A5" w:rsidR="000D127D" w:rsidRPr="006E3988" w:rsidRDefault="000D127D" w:rsidP="00845403">
      <w:pPr>
        <w:jc w:val="both"/>
        <w:rPr>
          <w:b/>
          <w:bCs/>
        </w:rPr>
      </w:pPr>
      <w:r w:rsidRPr="006E3988">
        <w:rPr>
          <w:b/>
          <w:bCs/>
        </w:rPr>
        <w:t>Primary Applicant Contact</w:t>
      </w:r>
    </w:p>
    <w:p w14:paraId="341918BA" w14:textId="3216900D" w:rsidR="000D127D" w:rsidRDefault="000D127D" w:rsidP="00845403">
      <w:pPr>
        <w:pStyle w:val="ListParagraph"/>
        <w:numPr>
          <w:ilvl w:val="0"/>
          <w:numId w:val="22"/>
        </w:numPr>
        <w:jc w:val="both"/>
      </w:pPr>
      <w:r>
        <w:t xml:space="preserve">Name: </w:t>
      </w:r>
    </w:p>
    <w:p w14:paraId="0AD21485" w14:textId="52BD61B8" w:rsidR="000D127D" w:rsidRDefault="000D127D" w:rsidP="00845403">
      <w:pPr>
        <w:pStyle w:val="ListParagraph"/>
        <w:numPr>
          <w:ilvl w:val="0"/>
          <w:numId w:val="22"/>
        </w:numPr>
        <w:jc w:val="both"/>
      </w:pPr>
      <w:r>
        <w:t xml:space="preserve">Organization: </w:t>
      </w:r>
    </w:p>
    <w:p w14:paraId="1EC4F4E7" w14:textId="6E01D2C2" w:rsidR="000D127D" w:rsidRDefault="000D127D" w:rsidP="00845403">
      <w:pPr>
        <w:pStyle w:val="ListParagraph"/>
        <w:numPr>
          <w:ilvl w:val="0"/>
          <w:numId w:val="22"/>
        </w:numPr>
        <w:jc w:val="both"/>
      </w:pPr>
      <w:r>
        <w:t xml:space="preserve">Title: </w:t>
      </w:r>
    </w:p>
    <w:p w14:paraId="1E4B48AF" w14:textId="752B5A45" w:rsidR="000D127D" w:rsidRDefault="000D127D" w:rsidP="00845403">
      <w:pPr>
        <w:pStyle w:val="ListParagraph"/>
        <w:numPr>
          <w:ilvl w:val="0"/>
          <w:numId w:val="22"/>
        </w:numPr>
        <w:jc w:val="both"/>
      </w:pPr>
      <w:r>
        <w:t xml:space="preserve">Street Address: </w:t>
      </w:r>
    </w:p>
    <w:p w14:paraId="0DBB677A" w14:textId="2B4FAF3E" w:rsidR="000D127D" w:rsidRDefault="000D127D" w:rsidP="00845403">
      <w:pPr>
        <w:pStyle w:val="ListParagraph"/>
        <w:numPr>
          <w:ilvl w:val="0"/>
          <w:numId w:val="22"/>
        </w:numPr>
        <w:jc w:val="both"/>
      </w:pPr>
      <w:r>
        <w:t xml:space="preserve">City: </w:t>
      </w:r>
    </w:p>
    <w:p w14:paraId="1DB7F0B5" w14:textId="3E06169E" w:rsidR="000D127D" w:rsidRDefault="000D127D" w:rsidP="00845403">
      <w:pPr>
        <w:pStyle w:val="ListParagraph"/>
        <w:numPr>
          <w:ilvl w:val="0"/>
          <w:numId w:val="22"/>
        </w:numPr>
        <w:jc w:val="both"/>
      </w:pPr>
      <w:r>
        <w:t xml:space="preserve">Zip Code: </w:t>
      </w:r>
    </w:p>
    <w:p w14:paraId="7C2B60B2" w14:textId="512FC321" w:rsidR="000D127D" w:rsidRDefault="000D127D" w:rsidP="00845403">
      <w:pPr>
        <w:pStyle w:val="ListParagraph"/>
        <w:numPr>
          <w:ilvl w:val="0"/>
          <w:numId w:val="22"/>
        </w:numPr>
        <w:jc w:val="both"/>
      </w:pPr>
      <w:r>
        <w:t xml:space="preserve">Email: </w:t>
      </w:r>
    </w:p>
    <w:p w14:paraId="124AFB8E" w14:textId="61FFA125" w:rsidR="000D127D" w:rsidRDefault="000D127D" w:rsidP="00845403">
      <w:pPr>
        <w:pStyle w:val="ListParagraph"/>
        <w:numPr>
          <w:ilvl w:val="0"/>
          <w:numId w:val="22"/>
        </w:numPr>
        <w:jc w:val="both"/>
      </w:pPr>
      <w:r>
        <w:t>Phone:</w:t>
      </w:r>
    </w:p>
    <w:p w14:paraId="7922759F" w14:textId="65F062D0" w:rsidR="000D127D" w:rsidRPr="006E3988" w:rsidRDefault="000D127D" w:rsidP="00845403">
      <w:pPr>
        <w:jc w:val="both"/>
        <w:rPr>
          <w:b/>
          <w:bCs/>
        </w:rPr>
      </w:pPr>
      <w:r w:rsidRPr="006E3988">
        <w:rPr>
          <w:b/>
          <w:bCs/>
        </w:rPr>
        <w:t>Consultation of Prison Population Data by County</w:t>
      </w:r>
    </w:p>
    <w:p w14:paraId="340DE225" w14:textId="12FCF4DD" w:rsidR="000D127D" w:rsidRDefault="000D127D" w:rsidP="00845403">
      <w:pPr>
        <w:jc w:val="both"/>
      </w:pPr>
      <w:r>
        <w:t>Consult the Prison Population Data by County, both the 2017-2022 report and the dashboards</w:t>
      </w:r>
      <w:r w:rsidR="00921F46">
        <w:t xml:space="preserve"> available at </w:t>
      </w:r>
      <w:hyperlink r:id="rId9" w:history="1">
        <w:r w:rsidR="00931103" w:rsidRPr="00444FF1">
          <w:rPr>
            <w:rStyle w:val="Hyperlink"/>
          </w:rPr>
          <w:t>https://sentencing.nv.gov/News/Resources/</w:t>
        </w:r>
      </w:hyperlink>
      <w:r>
        <w:t>. If you</w:t>
      </w:r>
      <w:r w:rsidR="002959EC">
        <w:t>r</w:t>
      </w:r>
      <w:r>
        <w:t xml:space="preserve"> county has seen an increase in prison usage over the past 12 </w:t>
      </w:r>
      <w:r w:rsidR="002959EC">
        <w:t>months,</w:t>
      </w:r>
      <w:r>
        <w:t xml:space="preserve"> please identify local factors that may be contributing to the rise in the prison usage</w:t>
      </w:r>
      <w:r w:rsidR="00034C84">
        <w:t>:</w:t>
      </w:r>
    </w:p>
    <w:p w14:paraId="64DBA8FD" w14:textId="47555705" w:rsidR="000D127D" w:rsidRDefault="000D127D" w:rsidP="00845403">
      <w:pPr>
        <w:jc w:val="both"/>
      </w:pPr>
      <w:r>
        <w:t>To evaluate recidivism in your county, review the data concerning parole and probation violators. If there has been an increase in parole and probation violators from your county, please identify local factors that may be contributing to the rise in parole and probation violators</w:t>
      </w:r>
      <w:r w:rsidR="00034C84">
        <w:t>:</w:t>
      </w:r>
      <w:r>
        <w:t xml:space="preserve"> </w:t>
      </w:r>
    </w:p>
    <w:p w14:paraId="06A8D10E" w14:textId="77777777" w:rsidR="00F15D05" w:rsidRDefault="00F15D05" w:rsidP="00845403">
      <w:pPr>
        <w:jc w:val="both"/>
      </w:pPr>
    </w:p>
    <w:p w14:paraId="69A858F6" w14:textId="5D308366" w:rsidR="00F15D05" w:rsidRPr="00BA7FA6" w:rsidRDefault="00F15D05" w:rsidP="00845403">
      <w:pPr>
        <w:jc w:val="both"/>
        <w:rPr>
          <w:b/>
          <w:bCs/>
        </w:rPr>
      </w:pPr>
      <w:r w:rsidRPr="00034C84">
        <w:rPr>
          <w:b/>
          <w:bCs/>
        </w:rPr>
        <w:t>Proposed Grant Program</w:t>
      </w:r>
    </w:p>
    <w:p w14:paraId="76F029CF" w14:textId="3646ECDD" w:rsidR="00F15D05" w:rsidRDefault="00F15D05" w:rsidP="00845403">
      <w:pPr>
        <w:jc w:val="both"/>
      </w:pPr>
      <w:r>
        <w:t xml:space="preserve">Program name: </w:t>
      </w:r>
    </w:p>
    <w:p w14:paraId="58C86098" w14:textId="77777777" w:rsidR="006F6768" w:rsidRDefault="006F6768" w:rsidP="00845403">
      <w:pPr>
        <w:jc w:val="both"/>
      </w:pPr>
    </w:p>
    <w:p w14:paraId="0502EF29" w14:textId="77777777" w:rsidR="006F6768" w:rsidRDefault="006F6768" w:rsidP="00845403">
      <w:pPr>
        <w:jc w:val="both"/>
      </w:pPr>
    </w:p>
    <w:p w14:paraId="26E3F746" w14:textId="77777777" w:rsidR="006F6768" w:rsidRDefault="006F6768" w:rsidP="00845403">
      <w:pPr>
        <w:jc w:val="both"/>
      </w:pPr>
    </w:p>
    <w:p w14:paraId="05305CA5" w14:textId="77777777" w:rsidR="006F6768" w:rsidRDefault="006F6768" w:rsidP="00845403">
      <w:pPr>
        <w:jc w:val="both"/>
      </w:pPr>
    </w:p>
    <w:p w14:paraId="014C37BC" w14:textId="77777777" w:rsidR="00634AD7" w:rsidRDefault="00634AD7">
      <w:r>
        <w:br w:type="page"/>
      </w:r>
    </w:p>
    <w:p w14:paraId="4831FFD2" w14:textId="2A4DAF56" w:rsidR="00F15D05" w:rsidRDefault="00F15D05" w:rsidP="00845403">
      <w:pPr>
        <w:jc w:val="both"/>
      </w:pPr>
      <w:r>
        <w:lastRenderedPageBreak/>
        <w:t xml:space="preserve">What type of program is this? </w:t>
      </w:r>
    </w:p>
    <w:p w14:paraId="0BCCB13A" w14:textId="26033D33" w:rsidR="00F15D05" w:rsidRDefault="00F15D05" w:rsidP="00845403">
      <w:pPr>
        <w:pStyle w:val="ListParagraph"/>
        <w:numPr>
          <w:ilvl w:val="0"/>
          <w:numId w:val="23"/>
        </w:numPr>
        <w:jc w:val="both"/>
      </w:pPr>
      <w:r>
        <w:t>Pretrial</w:t>
      </w:r>
    </w:p>
    <w:p w14:paraId="0D3D905C" w14:textId="7119146C" w:rsidR="00765248" w:rsidRDefault="00765248" w:rsidP="00845403">
      <w:pPr>
        <w:pStyle w:val="ListParagraph"/>
        <w:numPr>
          <w:ilvl w:val="0"/>
          <w:numId w:val="23"/>
        </w:numPr>
        <w:jc w:val="both"/>
      </w:pPr>
      <w:r>
        <w:t>Diversion</w:t>
      </w:r>
    </w:p>
    <w:p w14:paraId="37C401A3" w14:textId="6BB386D9" w:rsidR="00F15D05" w:rsidRDefault="00F15D05" w:rsidP="00845403">
      <w:pPr>
        <w:pStyle w:val="ListParagraph"/>
        <w:numPr>
          <w:ilvl w:val="0"/>
          <w:numId w:val="23"/>
        </w:numPr>
        <w:jc w:val="both"/>
      </w:pPr>
      <w:r>
        <w:t xml:space="preserve">Work </w:t>
      </w:r>
      <w:r w:rsidR="00DD1BDA">
        <w:t>C</w:t>
      </w:r>
      <w:r>
        <w:t>rew</w:t>
      </w:r>
    </w:p>
    <w:p w14:paraId="05BB9D01" w14:textId="4F435D15" w:rsidR="00F15D05" w:rsidRDefault="00F15D05" w:rsidP="00845403">
      <w:pPr>
        <w:pStyle w:val="ListParagraph"/>
        <w:numPr>
          <w:ilvl w:val="0"/>
          <w:numId w:val="23"/>
        </w:numPr>
        <w:jc w:val="both"/>
      </w:pPr>
      <w:r>
        <w:t xml:space="preserve">Education </w:t>
      </w:r>
      <w:r w:rsidR="00DD1BDA">
        <w:t>S</w:t>
      </w:r>
      <w:r>
        <w:t>upport</w:t>
      </w:r>
    </w:p>
    <w:p w14:paraId="0430CA84" w14:textId="666AC79C" w:rsidR="00F15D05" w:rsidRDefault="00F15D05" w:rsidP="00845403">
      <w:pPr>
        <w:pStyle w:val="ListParagraph"/>
        <w:numPr>
          <w:ilvl w:val="0"/>
          <w:numId w:val="23"/>
        </w:numPr>
        <w:jc w:val="both"/>
      </w:pPr>
      <w:r>
        <w:t>Specialty Court</w:t>
      </w:r>
    </w:p>
    <w:p w14:paraId="14021216" w14:textId="0FB41A97" w:rsidR="00F15D05" w:rsidRDefault="00F15D05" w:rsidP="00845403">
      <w:pPr>
        <w:pStyle w:val="ListParagraph"/>
        <w:numPr>
          <w:ilvl w:val="0"/>
          <w:numId w:val="23"/>
        </w:numPr>
        <w:jc w:val="both"/>
      </w:pPr>
      <w:r>
        <w:t>Peer Mentoring</w:t>
      </w:r>
    </w:p>
    <w:p w14:paraId="65BF8B09" w14:textId="49693872" w:rsidR="00F15D05" w:rsidRDefault="00F15D05" w:rsidP="00845403">
      <w:pPr>
        <w:pStyle w:val="ListParagraph"/>
        <w:numPr>
          <w:ilvl w:val="0"/>
          <w:numId w:val="23"/>
        </w:numPr>
        <w:jc w:val="both"/>
      </w:pPr>
      <w:r>
        <w:t>Mental Health Treatment</w:t>
      </w:r>
    </w:p>
    <w:p w14:paraId="7E1DD489" w14:textId="759EC144" w:rsidR="00F15D05" w:rsidRDefault="00F15D05" w:rsidP="00845403">
      <w:pPr>
        <w:pStyle w:val="ListParagraph"/>
        <w:numPr>
          <w:ilvl w:val="0"/>
          <w:numId w:val="23"/>
        </w:numPr>
        <w:jc w:val="both"/>
      </w:pPr>
      <w:r>
        <w:t>Drug and Alcohol Treatment</w:t>
      </w:r>
    </w:p>
    <w:p w14:paraId="71D2E3F5" w14:textId="34E95430" w:rsidR="00F15D05" w:rsidRDefault="00F15D05" w:rsidP="00845403">
      <w:pPr>
        <w:pStyle w:val="ListParagraph"/>
        <w:numPr>
          <w:ilvl w:val="0"/>
          <w:numId w:val="23"/>
        </w:numPr>
        <w:jc w:val="both"/>
      </w:pPr>
      <w:r>
        <w:t>Housing</w:t>
      </w:r>
    </w:p>
    <w:p w14:paraId="6183D324" w14:textId="171879B3" w:rsidR="00F15D05" w:rsidRDefault="00F15D05" w:rsidP="00845403">
      <w:pPr>
        <w:pStyle w:val="ListParagraph"/>
        <w:numPr>
          <w:ilvl w:val="0"/>
          <w:numId w:val="23"/>
        </w:numPr>
        <w:jc w:val="both"/>
      </w:pPr>
      <w:r>
        <w:t>Restorative Justice</w:t>
      </w:r>
    </w:p>
    <w:p w14:paraId="50B2581F" w14:textId="74522886" w:rsidR="00F15D05" w:rsidRDefault="00F15D05" w:rsidP="00845403">
      <w:pPr>
        <w:pStyle w:val="ListParagraph"/>
        <w:numPr>
          <w:ilvl w:val="0"/>
          <w:numId w:val="23"/>
        </w:numPr>
        <w:jc w:val="both"/>
      </w:pPr>
      <w:r>
        <w:t>Reentry</w:t>
      </w:r>
    </w:p>
    <w:p w14:paraId="5B74EA06" w14:textId="59F99022" w:rsidR="00BA7FA6" w:rsidRDefault="00BA7FA6" w:rsidP="00845403">
      <w:pPr>
        <w:pStyle w:val="ListParagraph"/>
        <w:numPr>
          <w:ilvl w:val="0"/>
          <w:numId w:val="23"/>
        </w:numPr>
        <w:jc w:val="both"/>
      </w:pPr>
      <w:r>
        <w:t>Other</w:t>
      </w:r>
    </w:p>
    <w:p w14:paraId="793410F6" w14:textId="4AF8073D" w:rsidR="00F15D05" w:rsidRDefault="00392DDA" w:rsidP="00845403">
      <w:pPr>
        <w:jc w:val="both"/>
      </w:pPr>
      <w:r>
        <w:t>Program/Project’s Scope of Work</w:t>
      </w:r>
      <w:r w:rsidR="00A6558F">
        <w:t xml:space="preserve"> (not to exceed </w:t>
      </w:r>
      <w:r w:rsidR="00E55FD1">
        <w:t>10</w:t>
      </w:r>
      <w:r w:rsidR="00A6558F">
        <w:t>-pages)</w:t>
      </w:r>
      <w:r w:rsidR="00F15D05">
        <w:t xml:space="preserve">: </w:t>
      </w:r>
    </w:p>
    <w:p w14:paraId="6F96FD40" w14:textId="77777777" w:rsidR="006F6768" w:rsidRDefault="006F6768" w:rsidP="00845403">
      <w:pPr>
        <w:jc w:val="both"/>
      </w:pPr>
    </w:p>
    <w:p w14:paraId="2A5A3747" w14:textId="51D89450" w:rsidR="00F15D05" w:rsidRDefault="00F15D05" w:rsidP="00845403">
      <w:pPr>
        <w:jc w:val="both"/>
      </w:pPr>
      <w:r>
        <w:t>Which of the</w:t>
      </w:r>
      <w:r w:rsidR="00BA7FA6">
        <w:t>se</w:t>
      </w:r>
      <w:r>
        <w:t xml:space="preserve"> goals </w:t>
      </w:r>
      <w:r w:rsidR="00826A55">
        <w:t>does the program meet? [select all that apply]</w:t>
      </w:r>
      <w:r w:rsidR="00A6558F">
        <w:t xml:space="preserve"> (not to exceed 1-page):</w:t>
      </w:r>
    </w:p>
    <w:p w14:paraId="27B2768E" w14:textId="41D88DAF" w:rsidR="00826A55" w:rsidRDefault="001066C1" w:rsidP="00845403">
      <w:pPr>
        <w:pStyle w:val="ListParagraph"/>
        <w:numPr>
          <w:ilvl w:val="0"/>
          <w:numId w:val="24"/>
        </w:numPr>
        <w:jc w:val="both"/>
      </w:pPr>
      <w:r>
        <w:t>Reduce prison</w:t>
      </w:r>
      <w:r w:rsidR="0029512F">
        <w:t xml:space="preserve"> </w:t>
      </w:r>
      <w:r>
        <w:t>usage while maintaining public safety</w:t>
      </w:r>
    </w:p>
    <w:p w14:paraId="1347BF6C" w14:textId="68DAC397" w:rsidR="00252507" w:rsidRDefault="00252507" w:rsidP="00845403">
      <w:pPr>
        <w:pStyle w:val="ListParagraph"/>
        <w:numPr>
          <w:ilvl w:val="1"/>
          <w:numId w:val="24"/>
        </w:numPr>
        <w:jc w:val="both"/>
      </w:pPr>
      <w:r>
        <w:t>Explain:</w:t>
      </w:r>
    </w:p>
    <w:p w14:paraId="0CBE9EFC" w14:textId="77777777" w:rsidR="0029512F" w:rsidRDefault="0029512F" w:rsidP="00845403">
      <w:pPr>
        <w:pStyle w:val="ListParagraph"/>
        <w:ind w:left="1440"/>
        <w:jc w:val="both"/>
      </w:pPr>
    </w:p>
    <w:p w14:paraId="15FF0EF7" w14:textId="646EB835" w:rsidR="0029512F" w:rsidRDefault="0029512F" w:rsidP="00845403">
      <w:pPr>
        <w:pStyle w:val="ListParagraph"/>
        <w:numPr>
          <w:ilvl w:val="0"/>
          <w:numId w:val="24"/>
        </w:numPr>
        <w:jc w:val="both"/>
      </w:pPr>
      <w:r>
        <w:t>Reduce jail usage while maintaining public safety</w:t>
      </w:r>
    </w:p>
    <w:p w14:paraId="227ADD46" w14:textId="6467A11D" w:rsidR="006F6768" w:rsidRDefault="0029512F" w:rsidP="00845403">
      <w:pPr>
        <w:pStyle w:val="ListParagraph"/>
        <w:numPr>
          <w:ilvl w:val="1"/>
          <w:numId w:val="24"/>
        </w:numPr>
        <w:jc w:val="both"/>
      </w:pPr>
      <w:r>
        <w:t>Explain:</w:t>
      </w:r>
    </w:p>
    <w:p w14:paraId="117E86E0" w14:textId="77777777" w:rsidR="006F6768" w:rsidRDefault="006F6768" w:rsidP="00845403">
      <w:pPr>
        <w:pStyle w:val="ListParagraph"/>
        <w:ind w:left="1440"/>
        <w:jc w:val="both"/>
      </w:pPr>
    </w:p>
    <w:p w14:paraId="00812354" w14:textId="6AC41663" w:rsidR="00252507" w:rsidRDefault="00252507" w:rsidP="00845403">
      <w:pPr>
        <w:pStyle w:val="ListParagraph"/>
        <w:numPr>
          <w:ilvl w:val="0"/>
          <w:numId w:val="24"/>
        </w:numPr>
        <w:jc w:val="both"/>
      </w:pPr>
      <w:r>
        <w:t>Reduce recidivism while maintaining public safety</w:t>
      </w:r>
    </w:p>
    <w:p w14:paraId="10259137" w14:textId="28B90071" w:rsidR="00252507" w:rsidRDefault="00252507" w:rsidP="00845403">
      <w:pPr>
        <w:pStyle w:val="ListParagraph"/>
        <w:numPr>
          <w:ilvl w:val="1"/>
          <w:numId w:val="24"/>
        </w:numPr>
        <w:jc w:val="both"/>
      </w:pPr>
      <w:r>
        <w:t>Explain:</w:t>
      </w:r>
    </w:p>
    <w:p w14:paraId="787345B3" w14:textId="77777777" w:rsidR="006F6768" w:rsidRDefault="006F6768" w:rsidP="00845403">
      <w:pPr>
        <w:pStyle w:val="ListParagraph"/>
        <w:ind w:left="1440"/>
        <w:jc w:val="both"/>
      </w:pPr>
    </w:p>
    <w:p w14:paraId="4CF28247" w14:textId="58A0521A" w:rsidR="00FD5E61" w:rsidRDefault="00BC0DD5" w:rsidP="00845403">
      <w:pPr>
        <w:jc w:val="both"/>
      </w:pPr>
      <w:r>
        <w:t>Please e</w:t>
      </w:r>
      <w:r w:rsidR="007B2CEF">
        <w:t>xplain h</w:t>
      </w:r>
      <w:r w:rsidR="00BA7FA6">
        <w:t>ow</w:t>
      </w:r>
      <w:r w:rsidR="00BE0D6E">
        <w:t xml:space="preserve"> th</w:t>
      </w:r>
      <w:r w:rsidR="00550653">
        <w:t>e</w:t>
      </w:r>
      <w:r w:rsidR="00BE0D6E">
        <w:t xml:space="preserve"> p</w:t>
      </w:r>
      <w:r w:rsidR="005F0563">
        <w:t>rogram serve</w:t>
      </w:r>
      <w:r w:rsidR="00550653">
        <w:t>s</w:t>
      </w:r>
      <w:r w:rsidR="005F0563">
        <w:t xml:space="preserve"> </w:t>
      </w:r>
      <w:r w:rsidR="00BA7FA6">
        <w:t>the</w:t>
      </w:r>
      <w:r w:rsidR="005F0563">
        <w:t xml:space="preserve"> target population</w:t>
      </w:r>
      <w:r w:rsidR="00BA7FA6">
        <w:t>(</w:t>
      </w:r>
      <w:r w:rsidR="005F0563">
        <w:t>s</w:t>
      </w:r>
      <w:r w:rsidR="00BA7FA6">
        <w:t>)</w:t>
      </w:r>
      <w:r w:rsidR="00A6558F">
        <w:t xml:space="preserve"> (not to exceed 1-page)</w:t>
      </w:r>
      <w:r w:rsidR="007B2CEF">
        <w:t>.</w:t>
      </w:r>
    </w:p>
    <w:p w14:paraId="09711BD6" w14:textId="77777777" w:rsidR="006F6768" w:rsidRDefault="006F6768" w:rsidP="00845403">
      <w:pPr>
        <w:jc w:val="both"/>
      </w:pPr>
    </w:p>
    <w:p w14:paraId="69F28342" w14:textId="3CFA1ABC" w:rsidR="006C0746" w:rsidRDefault="006C0746" w:rsidP="00845403">
      <w:pPr>
        <w:jc w:val="both"/>
      </w:pPr>
      <w:r>
        <w:t xml:space="preserve">Which crime types does this program serve? </w:t>
      </w:r>
      <w:r w:rsidR="008A09BE">
        <w:t>[select all that apply]</w:t>
      </w:r>
      <w:r w:rsidR="00A6558F">
        <w:t xml:space="preserve"> (not to exceed 1-page).</w:t>
      </w:r>
    </w:p>
    <w:p w14:paraId="00583E08" w14:textId="3D5251BC" w:rsidR="008A09BE" w:rsidRDefault="008A09BE" w:rsidP="00845403">
      <w:pPr>
        <w:pStyle w:val="ListParagraph"/>
        <w:numPr>
          <w:ilvl w:val="0"/>
          <w:numId w:val="25"/>
        </w:numPr>
        <w:jc w:val="both"/>
      </w:pPr>
      <w:r>
        <w:t>Drug Offenses</w:t>
      </w:r>
    </w:p>
    <w:p w14:paraId="6A5D169C" w14:textId="2495205D" w:rsidR="008A09BE" w:rsidRDefault="008A09BE" w:rsidP="00845403">
      <w:pPr>
        <w:pStyle w:val="ListParagraph"/>
        <w:numPr>
          <w:ilvl w:val="0"/>
          <w:numId w:val="25"/>
        </w:numPr>
        <w:jc w:val="both"/>
      </w:pPr>
      <w:r>
        <w:t>DUI Offenses</w:t>
      </w:r>
    </w:p>
    <w:p w14:paraId="1D132BD4" w14:textId="080BADFC" w:rsidR="008A09BE" w:rsidRDefault="001F6FAC" w:rsidP="00845403">
      <w:pPr>
        <w:pStyle w:val="ListParagraph"/>
        <w:numPr>
          <w:ilvl w:val="0"/>
          <w:numId w:val="25"/>
        </w:numPr>
        <w:jc w:val="both"/>
      </w:pPr>
      <w:r>
        <w:t>Property Offenses</w:t>
      </w:r>
    </w:p>
    <w:p w14:paraId="33B1EEED" w14:textId="5DC08861" w:rsidR="00490F4B" w:rsidRDefault="001F6FAC" w:rsidP="00845403">
      <w:pPr>
        <w:pStyle w:val="ListParagraph"/>
        <w:numPr>
          <w:ilvl w:val="0"/>
          <w:numId w:val="25"/>
        </w:numPr>
        <w:jc w:val="both"/>
      </w:pPr>
      <w:r>
        <w:t>Violence Offenses</w:t>
      </w:r>
    </w:p>
    <w:p w14:paraId="25058343" w14:textId="5C42A757" w:rsidR="001F6FAC" w:rsidRDefault="001F6FAC" w:rsidP="00845403">
      <w:pPr>
        <w:pStyle w:val="ListParagraph"/>
        <w:numPr>
          <w:ilvl w:val="0"/>
          <w:numId w:val="25"/>
        </w:numPr>
        <w:jc w:val="both"/>
      </w:pPr>
      <w:r>
        <w:t>Other Offenses</w:t>
      </w:r>
    </w:p>
    <w:p w14:paraId="74B5771F" w14:textId="6E3D76F3" w:rsidR="0002706D" w:rsidRDefault="0002706D" w:rsidP="00992816">
      <w:pPr>
        <w:pStyle w:val="ListParagraph"/>
        <w:numPr>
          <w:ilvl w:val="1"/>
          <w:numId w:val="25"/>
        </w:numPr>
        <w:spacing w:after="160"/>
        <w:jc w:val="both"/>
      </w:pPr>
      <w:r>
        <w:t>Explain:</w:t>
      </w:r>
    </w:p>
    <w:p w14:paraId="3050EEA3" w14:textId="77777777" w:rsidR="006F6768" w:rsidRDefault="006F6768" w:rsidP="00845403">
      <w:pPr>
        <w:jc w:val="both"/>
      </w:pPr>
    </w:p>
    <w:p w14:paraId="45D31A9C" w14:textId="3A4B4E4B" w:rsidR="0002706D" w:rsidRDefault="00BA7FA6" w:rsidP="00845403">
      <w:pPr>
        <w:jc w:val="both"/>
      </w:pPr>
      <w:r>
        <w:t>Does</w:t>
      </w:r>
      <w:r w:rsidR="0002706D">
        <w:t xml:space="preserve"> this program us</w:t>
      </w:r>
      <w:r w:rsidR="0035592A">
        <w:t>e</w:t>
      </w:r>
      <w:r>
        <w:t xml:space="preserve"> any assessments for participants</w:t>
      </w:r>
      <w:r w:rsidR="0035592A">
        <w:t xml:space="preserve">? </w:t>
      </w:r>
      <w:r>
        <w:t>Please list.</w:t>
      </w:r>
    </w:p>
    <w:p w14:paraId="0048CA52" w14:textId="77777777" w:rsidR="0035592A" w:rsidRDefault="0035592A" w:rsidP="00845403">
      <w:pPr>
        <w:jc w:val="both"/>
      </w:pPr>
    </w:p>
    <w:p w14:paraId="539A358B" w14:textId="637FCC22" w:rsidR="0035592A" w:rsidRDefault="0035592A" w:rsidP="00845403">
      <w:pPr>
        <w:jc w:val="both"/>
      </w:pPr>
      <w:r>
        <w:t xml:space="preserve">Briefly describe how the above assessments are used in </w:t>
      </w:r>
      <w:r w:rsidR="00B26F60">
        <w:t>the</w:t>
      </w:r>
      <w:r>
        <w:t xml:space="preserve"> program</w:t>
      </w:r>
      <w:r w:rsidR="00A6558F">
        <w:t xml:space="preserve"> (not to exceed 1-page).</w:t>
      </w:r>
    </w:p>
    <w:p w14:paraId="0190B14F" w14:textId="77777777" w:rsidR="00BA7FA6" w:rsidRDefault="00BA7FA6" w:rsidP="00845403">
      <w:pPr>
        <w:jc w:val="both"/>
      </w:pPr>
    </w:p>
    <w:p w14:paraId="34430534" w14:textId="4DB352C4" w:rsidR="00BA7FA6" w:rsidRDefault="00BA7FA6" w:rsidP="00845403">
      <w:pPr>
        <w:jc w:val="both"/>
      </w:pPr>
      <w:r>
        <w:lastRenderedPageBreak/>
        <w:t>What internal method(s) of evaluation are/will be used by the program to determine success?</w:t>
      </w:r>
      <w:r w:rsidR="00A6558F">
        <w:t xml:space="preserve"> (not to exceed 1-page).</w:t>
      </w:r>
    </w:p>
    <w:p w14:paraId="516932D9" w14:textId="77777777" w:rsidR="0035592A" w:rsidRDefault="0035592A" w:rsidP="00845403">
      <w:pPr>
        <w:jc w:val="both"/>
      </w:pPr>
    </w:p>
    <w:p w14:paraId="702BD86D" w14:textId="19416165" w:rsidR="00185312" w:rsidRPr="00634AD7" w:rsidRDefault="00185312" w:rsidP="00185312">
      <w:pPr>
        <w:jc w:val="both"/>
      </w:pPr>
      <w:r w:rsidRPr="00634AD7">
        <w:t xml:space="preserve">Please provide names of at least 3 victim service providers with whom you partner and/or which work within your community. </w:t>
      </w:r>
    </w:p>
    <w:p w14:paraId="44FF6C3D" w14:textId="77777777" w:rsidR="006F6768" w:rsidRDefault="006F6768" w:rsidP="00845403">
      <w:pPr>
        <w:jc w:val="both"/>
      </w:pPr>
    </w:p>
    <w:p w14:paraId="479A92FD" w14:textId="422C596F" w:rsidR="00A93DED" w:rsidRPr="00034C84" w:rsidRDefault="0072408C" w:rsidP="00845403">
      <w:pPr>
        <w:jc w:val="both"/>
        <w:rPr>
          <w:b/>
          <w:bCs/>
        </w:rPr>
      </w:pPr>
      <w:r w:rsidRPr="00034C84">
        <w:rPr>
          <w:b/>
          <w:bCs/>
        </w:rPr>
        <w:t>Letters of Support</w:t>
      </w:r>
    </w:p>
    <w:p w14:paraId="708F74B8" w14:textId="5664C24F" w:rsidR="0072408C" w:rsidRDefault="0072408C" w:rsidP="00845403">
      <w:pPr>
        <w:jc w:val="both"/>
      </w:pPr>
      <w:r>
        <w:t xml:space="preserve">Please provide </w:t>
      </w:r>
      <w:r w:rsidR="00FA6152">
        <w:t xml:space="preserve">at least </w:t>
      </w:r>
      <w:r w:rsidR="00BA7FA6">
        <w:t>two (2)</w:t>
      </w:r>
      <w:r w:rsidR="00FA6152">
        <w:t xml:space="preserve"> </w:t>
      </w:r>
      <w:r>
        <w:t xml:space="preserve">letters in support of the </w:t>
      </w:r>
      <w:r w:rsidR="00FA6152">
        <w:t xml:space="preserve">application. </w:t>
      </w:r>
    </w:p>
    <w:p w14:paraId="74C6D8C7" w14:textId="77777777" w:rsidR="002B1CE5" w:rsidRDefault="002B1CE5" w:rsidP="00845403">
      <w:pPr>
        <w:jc w:val="both"/>
      </w:pPr>
    </w:p>
    <w:p w14:paraId="76A62798" w14:textId="6C897C79" w:rsidR="002B1CE5" w:rsidRPr="00034C84" w:rsidRDefault="002B1CE5" w:rsidP="00845403">
      <w:pPr>
        <w:jc w:val="both"/>
        <w:rPr>
          <w:b/>
          <w:bCs/>
        </w:rPr>
      </w:pPr>
      <w:r w:rsidRPr="00034C84">
        <w:rPr>
          <w:b/>
          <w:bCs/>
        </w:rPr>
        <w:t>Statements of Commitment</w:t>
      </w:r>
    </w:p>
    <w:p w14:paraId="4E4EEAD9" w14:textId="22B866D3" w:rsidR="002B1CE5" w:rsidRDefault="002B1CE5" w:rsidP="00845403">
      <w:pPr>
        <w:jc w:val="both"/>
        <w:rPr>
          <w:lang w:eastAsia="ja-JP"/>
        </w:rPr>
      </w:pPr>
      <w:r>
        <w:t xml:space="preserve">Please provide a statement of commitment from each leader and partner </w:t>
      </w:r>
      <w:r w:rsidR="005154BF">
        <w:t xml:space="preserve">of the program, including a commitment to </w:t>
      </w:r>
      <w:r w:rsidR="0038763C">
        <w:t xml:space="preserve">use </w:t>
      </w:r>
      <w:r w:rsidR="00FF4B37">
        <w:t>grant</w:t>
      </w:r>
      <w:r w:rsidR="0038763C">
        <w:t xml:space="preserve"> </w:t>
      </w:r>
      <w:r w:rsidR="00DB4783">
        <w:t xml:space="preserve">monies conforming to the overall goal to </w:t>
      </w:r>
      <w:r w:rsidR="00601235">
        <w:rPr>
          <w:lang w:eastAsia="ja-JP"/>
        </w:rPr>
        <w:t xml:space="preserve">reduce </w:t>
      </w:r>
      <w:r w:rsidR="00845403">
        <w:rPr>
          <w:lang w:eastAsia="ja-JP"/>
        </w:rPr>
        <w:t>incarceration</w:t>
      </w:r>
      <w:r w:rsidR="00601235">
        <w:rPr>
          <w:lang w:eastAsia="ja-JP"/>
        </w:rPr>
        <w:t>, reduce recidivism, and reduce victimization, all while maintaining public safety.</w:t>
      </w:r>
    </w:p>
    <w:p w14:paraId="5AEF5093" w14:textId="77777777" w:rsidR="001342A3" w:rsidRDefault="001342A3" w:rsidP="00845403">
      <w:pPr>
        <w:jc w:val="both"/>
        <w:rPr>
          <w:lang w:eastAsia="ja-JP"/>
        </w:rPr>
      </w:pPr>
    </w:p>
    <w:p w14:paraId="6A2BB187" w14:textId="070952AE" w:rsidR="001342A3" w:rsidRDefault="001342A3" w:rsidP="00845403">
      <w:pPr>
        <w:jc w:val="both"/>
        <w:rPr>
          <w:b/>
          <w:bCs/>
          <w:lang w:eastAsia="ja-JP"/>
        </w:rPr>
      </w:pPr>
      <w:r w:rsidRPr="00034C84">
        <w:rPr>
          <w:b/>
          <w:bCs/>
          <w:lang w:eastAsia="ja-JP"/>
        </w:rPr>
        <w:t>Budget Narrative</w:t>
      </w:r>
    </w:p>
    <w:p w14:paraId="22B46416" w14:textId="66ABF7F5" w:rsidR="00D94673" w:rsidRPr="00D94673" w:rsidRDefault="00D94673" w:rsidP="00845403">
      <w:pPr>
        <w:jc w:val="both"/>
        <w:rPr>
          <w:lang w:eastAsia="ja-JP"/>
        </w:rPr>
      </w:pPr>
      <w:r>
        <w:rPr>
          <w:lang w:eastAsia="ja-JP"/>
        </w:rPr>
        <w:t>Each applicant will complete a worksheet</w:t>
      </w:r>
      <w:r w:rsidR="00F76C8A">
        <w:rPr>
          <w:lang w:eastAsia="ja-JP"/>
        </w:rPr>
        <w:t xml:space="preserve"> detailing the budget</w:t>
      </w:r>
      <w:r w:rsidR="00BA7FA6">
        <w:rPr>
          <w:lang w:eastAsia="ja-JP"/>
        </w:rPr>
        <w:t>ed costs</w:t>
      </w:r>
      <w:r w:rsidR="00F76C8A">
        <w:rPr>
          <w:lang w:eastAsia="ja-JP"/>
        </w:rPr>
        <w:t xml:space="preserve"> of the program. </w:t>
      </w:r>
      <w:r w:rsidR="00A6558F">
        <w:rPr>
          <w:lang w:eastAsia="ja-JP"/>
        </w:rPr>
        <w:t xml:space="preserve">Applicants can use the budget worksheet supplied or provide your own. </w:t>
      </w:r>
      <w:r w:rsidR="0065793B">
        <w:rPr>
          <w:lang w:eastAsia="ja-JP"/>
        </w:rPr>
        <w:t xml:space="preserve">This section must be used for the budget narrative. </w:t>
      </w:r>
      <w:r w:rsidR="00F76C8A">
        <w:rPr>
          <w:lang w:eastAsia="ja-JP"/>
        </w:rPr>
        <w:t>The categories of costs will include</w:t>
      </w:r>
      <w:r w:rsidR="0065793B">
        <w:rPr>
          <w:lang w:eastAsia="ja-JP"/>
        </w:rPr>
        <w:t xml:space="preserve"> </w:t>
      </w:r>
      <w:r w:rsidR="0065793B">
        <w:t>(not to exceed 2-page).</w:t>
      </w:r>
      <w:r w:rsidR="00F76C8A">
        <w:rPr>
          <w:lang w:eastAsia="ja-JP"/>
        </w:rPr>
        <w:t>:</w:t>
      </w:r>
    </w:p>
    <w:p w14:paraId="4DC4B565" w14:textId="40C44773" w:rsidR="001342A3" w:rsidRDefault="00A67DA9" w:rsidP="00845403">
      <w:pPr>
        <w:pStyle w:val="ListParagraph"/>
        <w:numPr>
          <w:ilvl w:val="0"/>
          <w:numId w:val="26"/>
        </w:numPr>
        <w:jc w:val="both"/>
      </w:pPr>
      <w:r>
        <w:t>Personnel</w:t>
      </w:r>
      <w:r w:rsidR="00E457BE">
        <w:t xml:space="preserve"> and Fringe</w:t>
      </w:r>
    </w:p>
    <w:p w14:paraId="06B61E29" w14:textId="3E754E4D" w:rsidR="00E457BE" w:rsidRDefault="00E457BE" w:rsidP="00E457BE">
      <w:pPr>
        <w:pStyle w:val="ListParagraph"/>
        <w:numPr>
          <w:ilvl w:val="0"/>
          <w:numId w:val="26"/>
        </w:numPr>
        <w:jc w:val="both"/>
      </w:pPr>
      <w:r>
        <w:t>Contractual</w:t>
      </w:r>
      <w:r>
        <w:t xml:space="preserve"> and Consultant</w:t>
      </w:r>
    </w:p>
    <w:p w14:paraId="49513633" w14:textId="70CD9774" w:rsidR="00A67DA9" w:rsidRDefault="00A67DA9" w:rsidP="00845403">
      <w:pPr>
        <w:pStyle w:val="ListParagraph"/>
        <w:numPr>
          <w:ilvl w:val="0"/>
          <w:numId w:val="26"/>
        </w:numPr>
        <w:jc w:val="both"/>
      </w:pPr>
      <w:r>
        <w:t xml:space="preserve">Travel </w:t>
      </w:r>
      <w:r w:rsidR="00E457BE">
        <w:t>and Training</w:t>
      </w:r>
    </w:p>
    <w:p w14:paraId="69D8DBF8" w14:textId="3B5819E5" w:rsidR="005C1C2D" w:rsidRDefault="005C1C2D" w:rsidP="00845403">
      <w:pPr>
        <w:pStyle w:val="ListParagraph"/>
        <w:numPr>
          <w:ilvl w:val="0"/>
          <w:numId w:val="26"/>
        </w:numPr>
        <w:jc w:val="both"/>
      </w:pPr>
      <w:r>
        <w:t>S</w:t>
      </w:r>
      <w:r w:rsidR="00E457BE">
        <w:t>uppl</w:t>
      </w:r>
      <w:r>
        <w:t>y</w:t>
      </w:r>
    </w:p>
    <w:p w14:paraId="1A776B6A" w14:textId="39FA81F2" w:rsidR="005C1C2D" w:rsidRDefault="00A67DA9" w:rsidP="00845403">
      <w:pPr>
        <w:pStyle w:val="ListParagraph"/>
        <w:numPr>
          <w:ilvl w:val="0"/>
          <w:numId w:val="26"/>
        </w:numPr>
        <w:jc w:val="both"/>
      </w:pPr>
      <w:r>
        <w:t>Operating</w:t>
      </w:r>
    </w:p>
    <w:p w14:paraId="2CBE0B27" w14:textId="328EDC67" w:rsidR="005C1C2D" w:rsidRDefault="00E457BE" w:rsidP="00845403">
      <w:pPr>
        <w:pStyle w:val="ListParagraph"/>
        <w:numPr>
          <w:ilvl w:val="0"/>
          <w:numId w:val="26"/>
        </w:numPr>
        <w:jc w:val="both"/>
      </w:pPr>
      <w:r>
        <w:t>Indirect</w:t>
      </w:r>
    </w:p>
    <w:p w14:paraId="428A321D" w14:textId="580FAEEA" w:rsidR="00A67DA9" w:rsidRDefault="00E457BE" w:rsidP="00845403">
      <w:pPr>
        <w:pStyle w:val="ListParagraph"/>
        <w:numPr>
          <w:ilvl w:val="0"/>
          <w:numId w:val="26"/>
        </w:numPr>
        <w:jc w:val="both"/>
      </w:pPr>
      <w:r>
        <w:t>Matching</w:t>
      </w:r>
    </w:p>
    <w:p w14:paraId="1C380CCD" w14:textId="22192933" w:rsidR="00A67DA9" w:rsidRDefault="00A67DA9" w:rsidP="00845403">
      <w:pPr>
        <w:pStyle w:val="ListParagraph"/>
        <w:numPr>
          <w:ilvl w:val="0"/>
          <w:numId w:val="26"/>
        </w:numPr>
        <w:jc w:val="both"/>
      </w:pPr>
      <w:r>
        <w:t>Equipment</w:t>
      </w:r>
    </w:p>
    <w:p w14:paraId="2449609C" w14:textId="6A56E544" w:rsidR="00E01B21" w:rsidRDefault="00E01B21" w:rsidP="00845403">
      <w:pPr>
        <w:pStyle w:val="ListParagraph"/>
        <w:numPr>
          <w:ilvl w:val="0"/>
          <w:numId w:val="26"/>
        </w:numPr>
        <w:jc w:val="both"/>
      </w:pPr>
      <w:r>
        <w:t>Other</w:t>
      </w:r>
    </w:p>
    <w:p w14:paraId="08F11738" w14:textId="197341DC" w:rsidR="00E01B21" w:rsidRPr="00EB522B" w:rsidRDefault="00E01B21" w:rsidP="00845403">
      <w:pPr>
        <w:pStyle w:val="ListParagraph"/>
        <w:numPr>
          <w:ilvl w:val="0"/>
          <w:numId w:val="26"/>
        </w:numPr>
        <w:jc w:val="both"/>
      </w:pPr>
      <w:r>
        <w:t>Indirect</w:t>
      </w:r>
    </w:p>
    <w:sectPr w:rsidR="00E01B21" w:rsidRPr="00EB522B" w:rsidSect="00757D3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triple" w:sz="4" w:space="24" w:color="002060"/>
        <w:left w:val="triple" w:sz="4" w:space="24" w:color="002060"/>
        <w:bottom w:val="triple" w:sz="4" w:space="24" w:color="002060"/>
        <w:right w:val="triple" w:sz="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09269" w14:textId="77777777" w:rsidR="00F16525" w:rsidRDefault="00F16525" w:rsidP="00C6269F">
      <w:pPr>
        <w:spacing w:after="0" w:line="240" w:lineRule="auto"/>
      </w:pPr>
      <w:r>
        <w:separator/>
      </w:r>
    </w:p>
  </w:endnote>
  <w:endnote w:type="continuationSeparator" w:id="0">
    <w:p w14:paraId="0DCB9A8D" w14:textId="77777777" w:rsidR="00F16525" w:rsidRDefault="00F16525" w:rsidP="00C6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4146" w14:textId="77777777" w:rsidR="006F6768" w:rsidRDefault="006F6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030717"/>
      <w:docPartObj>
        <w:docPartGallery w:val="Page Numbers (Bottom of Page)"/>
        <w:docPartUnique/>
      </w:docPartObj>
    </w:sdtPr>
    <w:sdtEndPr>
      <w:rPr>
        <w:noProof/>
      </w:rPr>
    </w:sdtEndPr>
    <w:sdtContent>
      <w:p w14:paraId="3751581F" w14:textId="77777777" w:rsidR="00C6269F" w:rsidRDefault="00C626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AE7920" w14:textId="77777777" w:rsidR="00C6269F" w:rsidRDefault="00C626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DC20" w14:textId="77777777" w:rsidR="006F6768" w:rsidRDefault="006F6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20D2" w14:textId="77777777" w:rsidR="00F16525" w:rsidRDefault="00F16525" w:rsidP="00C6269F">
      <w:pPr>
        <w:spacing w:after="0" w:line="240" w:lineRule="auto"/>
      </w:pPr>
      <w:bookmarkStart w:id="0" w:name="_Hlk72408219"/>
      <w:bookmarkEnd w:id="0"/>
      <w:r>
        <w:separator/>
      </w:r>
    </w:p>
  </w:footnote>
  <w:footnote w:type="continuationSeparator" w:id="0">
    <w:p w14:paraId="64299E07" w14:textId="77777777" w:rsidR="00F16525" w:rsidRDefault="00F16525" w:rsidP="00C6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B4CA" w14:textId="77777777" w:rsidR="006F6768" w:rsidRDefault="006F6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C5E6" w14:textId="712C695E" w:rsidR="00C6269F" w:rsidRDefault="00E671F8">
    <w:pPr>
      <w:pStyle w:val="Header"/>
    </w:pPr>
    <w:r>
      <w:rPr>
        <w:noProof/>
      </w:rPr>
      <w:drawing>
        <wp:anchor distT="0" distB="0" distL="114300" distR="114300" simplePos="0" relativeHeight="251657728" behindDoc="0" locked="0" layoutInCell="1" allowOverlap="1" wp14:anchorId="401C5495" wp14:editId="19E5B7E4">
          <wp:simplePos x="0" y="0"/>
          <wp:positionH relativeFrom="column">
            <wp:posOffset>5733006</wp:posOffset>
          </wp:positionH>
          <wp:positionV relativeFrom="page">
            <wp:posOffset>655936</wp:posOffset>
          </wp:positionV>
          <wp:extent cx="173355" cy="173355"/>
          <wp:effectExtent l="0" t="0" r="0" b="0"/>
          <wp:wrapSquare wrapText="bothSides"/>
          <wp:docPr id="2" name="Picture 2"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723">
      <w:rPr>
        <w:noProof/>
      </w:rPr>
      <w:drawing>
        <wp:anchor distT="0" distB="0" distL="114300" distR="114300" simplePos="0" relativeHeight="251656704" behindDoc="1" locked="0" layoutInCell="1" allowOverlap="1" wp14:anchorId="1CCC5E8D" wp14:editId="67540DF4">
          <wp:simplePos x="0" y="0"/>
          <wp:positionH relativeFrom="column">
            <wp:posOffset>5210810</wp:posOffset>
          </wp:positionH>
          <wp:positionV relativeFrom="paragraph">
            <wp:posOffset>-107747</wp:posOffset>
          </wp:positionV>
          <wp:extent cx="1226185" cy="344805"/>
          <wp:effectExtent l="0" t="0" r="0" b="0"/>
          <wp:wrapTight wrapText="bothSides">
            <wp:wrapPolygon edited="0">
              <wp:start x="1342" y="1193"/>
              <wp:lineTo x="336" y="7160"/>
              <wp:lineTo x="671" y="14320"/>
              <wp:lineTo x="8389" y="19094"/>
              <wp:lineTo x="12416" y="19094"/>
              <wp:lineTo x="15437" y="16707"/>
              <wp:lineTo x="20806" y="8354"/>
              <wp:lineTo x="20806" y="1193"/>
              <wp:lineTo x="1342" y="11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2C25" w14:textId="77777777" w:rsidR="006F6768" w:rsidRDefault="006F6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ext&#10;&#10;Description automatically generated" style="width:375pt;height:375pt;visibility:visible;mso-wrap-style:square" o:bullet="t">
        <v:imagedata r:id="rId1" o:title="Text&#10;&#10;Description automatically generated"/>
      </v:shape>
    </w:pict>
  </w:numPicBullet>
  <w:abstractNum w:abstractNumId="0" w15:restartNumberingAfterBreak="0">
    <w:nsid w:val="008D4B6A"/>
    <w:multiLevelType w:val="hybridMultilevel"/>
    <w:tmpl w:val="DA1A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C445E"/>
    <w:multiLevelType w:val="hybridMultilevel"/>
    <w:tmpl w:val="267E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17C2"/>
    <w:multiLevelType w:val="hybridMultilevel"/>
    <w:tmpl w:val="301AC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F116E"/>
    <w:multiLevelType w:val="hybridMultilevel"/>
    <w:tmpl w:val="B17C5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30097"/>
    <w:multiLevelType w:val="hybridMultilevel"/>
    <w:tmpl w:val="F6B88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4D6D00"/>
    <w:multiLevelType w:val="hybridMultilevel"/>
    <w:tmpl w:val="B696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34B01"/>
    <w:multiLevelType w:val="hybridMultilevel"/>
    <w:tmpl w:val="709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104D5"/>
    <w:multiLevelType w:val="hybridMultilevel"/>
    <w:tmpl w:val="01AC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C4210"/>
    <w:multiLevelType w:val="hybridMultilevel"/>
    <w:tmpl w:val="4CBC3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57DDE"/>
    <w:multiLevelType w:val="hybridMultilevel"/>
    <w:tmpl w:val="E2EC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2160A"/>
    <w:multiLevelType w:val="hybridMultilevel"/>
    <w:tmpl w:val="493E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02285"/>
    <w:multiLevelType w:val="hybridMultilevel"/>
    <w:tmpl w:val="F016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85890"/>
    <w:multiLevelType w:val="hybridMultilevel"/>
    <w:tmpl w:val="C68C7A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94E6F"/>
    <w:multiLevelType w:val="hybridMultilevel"/>
    <w:tmpl w:val="7F0A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54AB5"/>
    <w:multiLevelType w:val="hybridMultilevel"/>
    <w:tmpl w:val="53426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12B1F"/>
    <w:multiLevelType w:val="hybridMultilevel"/>
    <w:tmpl w:val="15C0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F40BE"/>
    <w:multiLevelType w:val="hybridMultilevel"/>
    <w:tmpl w:val="DCD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245F13"/>
    <w:multiLevelType w:val="hybridMultilevel"/>
    <w:tmpl w:val="406C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50BA7"/>
    <w:multiLevelType w:val="hybridMultilevel"/>
    <w:tmpl w:val="6A9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74CEC"/>
    <w:multiLevelType w:val="hybridMultilevel"/>
    <w:tmpl w:val="6DF4C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EF40CC"/>
    <w:multiLevelType w:val="hybridMultilevel"/>
    <w:tmpl w:val="474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7E30C6"/>
    <w:multiLevelType w:val="hybridMultilevel"/>
    <w:tmpl w:val="BF86F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E0DDE"/>
    <w:multiLevelType w:val="hybridMultilevel"/>
    <w:tmpl w:val="7A520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85A33"/>
    <w:multiLevelType w:val="hybridMultilevel"/>
    <w:tmpl w:val="076057B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7579EB"/>
    <w:multiLevelType w:val="hybridMultilevel"/>
    <w:tmpl w:val="026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6761A"/>
    <w:multiLevelType w:val="hybridMultilevel"/>
    <w:tmpl w:val="335A90A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623450">
    <w:abstractNumId w:val="8"/>
  </w:num>
  <w:num w:numId="2" w16cid:durableId="1260719788">
    <w:abstractNumId w:val="4"/>
  </w:num>
  <w:num w:numId="3" w16cid:durableId="363402994">
    <w:abstractNumId w:val="14"/>
  </w:num>
  <w:num w:numId="4" w16cid:durableId="1643268420">
    <w:abstractNumId w:val="0"/>
  </w:num>
  <w:num w:numId="5" w16cid:durableId="1271355046">
    <w:abstractNumId w:val="10"/>
  </w:num>
  <w:num w:numId="6" w16cid:durableId="1732069864">
    <w:abstractNumId w:val="22"/>
  </w:num>
  <w:num w:numId="7" w16cid:durableId="1664964155">
    <w:abstractNumId w:val="3"/>
  </w:num>
  <w:num w:numId="8" w16cid:durableId="1265847805">
    <w:abstractNumId w:val="19"/>
  </w:num>
  <w:num w:numId="9" w16cid:durableId="543448539">
    <w:abstractNumId w:val="9"/>
  </w:num>
  <w:num w:numId="10" w16cid:durableId="1447577230">
    <w:abstractNumId w:val="16"/>
  </w:num>
  <w:num w:numId="11" w16cid:durableId="2040736787">
    <w:abstractNumId w:val="17"/>
  </w:num>
  <w:num w:numId="12" w16cid:durableId="1495603132">
    <w:abstractNumId w:val="13"/>
  </w:num>
  <w:num w:numId="13" w16cid:durableId="608976169">
    <w:abstractNumId w:val="20"/>
  </w:num>
  <w:num w:numId="14" w16cid:durableId="49354652">
    <w:abstractNumId w:val="2"/>
  </w:num>
  <w:num w:numId="15" w16cid:durableId="189145178">
    <w:abstractNumId w:val="7"/>
  </w:num>
  <w:num w:numId="16" w16cid:durableId="177431085">
    <w:abstractNumId w:val="1"/>
  </w:num>
  <w:num w:numId="17" w16cid:durableId="1178155511">
    <w:abstractNumId w:val="21"/>
  </w:num>
  <w:num w:numId="18" w16cid:durableId="757139859">
    <w:abstractNumId w:val="5"/>
  </w:num>
  <w:num w:numId="19" w16cid:durableId="177085924">
    <w:abstractNumId w:val="18"/>
  </w:num>
  <w:num w:numId="20" w16cid:durableId="499081609">
    <w:abstractNumId w:val="6"/>
  </w:num>
  <w:num w:numId="21" w16cid:durableId="201133405">
    <w:abstractNumId w:val="15"/>
  </w:num>
  <w:num w:numId="22" w16cid:durableId="187645551">
    <w:abstractNumId w:val="24"/>
  </w:num>
  <w:num w:numId="23" w16cid:durableId="1009873001">
    <w:abstractNumId w:val="12"/>
  </w:num>
  <w:num w:numId="24" w16cid:durableId="320741363">
    <w:abstractNumId w:val="23"/>
  </w:num>
  <w:num w:numId="25" w16cid:durableId="344746484">
    <w:abstractNumId w:val="25"/>
  </w:num>
  <w:num w:numId="26" w16cid:durableId="14969208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27D"/>
    <w:rsid w:val="00002F4C"/>
    <w:rsid w:val="00005D03"/>
    <w:rsid w:val="00011727"/>
    <w:rsid w:val="00016B45"/>
    <w:rsid w:val="00022385"/>
    <w:rsid w:val="000254A8"/>
    <w:rsid w:val="000260C5"/>
    <w:rsid w:val="0002706D"/>
    <w:rsid w:val="00033F90"/>
    <w:rsid w:val="00034C84"/>
    <w:rsid w:val="00035F9E"/>
    <w:rsid w:val="000361F8"/>
    <w:rsid w:val="00040B46"/>
    <w:rsid w:val="00042026"/>
    <w:rsid w:val="000467A5"/>
    <w:rsid w:val="00050B72"/>
    <w:rsid w:val="00061250"/>
    <w:rsid w:val="00062C79"/>
    <w:rsid w:val="00067695"/>
    <w:rsid w:val="00067C68"/>
    <w:rsid w:val="000718B2"/>
    <w:rsid w:val="00072D9A"/>
    <w:rsid w:val="00080D59"/>
    <w:rsid w:val="00081D6E"/>
    <w:rsid w:val="00083CE2"/>
    <w:rsid w:val="00083FA9"/>
    <w:rsid w:val="000844B5"/>
    <w:rsid w:val="0008575B"/>
    <w:rsid w:val="00087597"/>
    <w:rsid w:val="000924C5"/>
    <w:rsid w:val="0009662D"/>
    <w:rsid w:val="00097375"/>
    <w:rsid w:val="000A0C9D"/>
    <w:rsid w:val="000A149C"/>
    <w:rsid w:val="000A2EF4"/>
    <w:rsid w:val="000B6334"/>
    <w:rsid w:val="000B72D2"/>
    <w:rsid w:val="000C2874"/>
    <w:rsid w:val="000C43C8"/>
    <w:rsid w:val="000C5B36"/>
    <w:rsid w:val="000D127D"/>
    <w:rsid w:val="000D3094"/>
    <w:rsid w:val="000D330A"/>
    <w:rsid w:val="000D41BC"/>
    <w:rsid w:val="000E0A22"/>
    <w:rsid w:val="000E2B8C"/>
    <w:rsid w:val="000E701F"/>
    <w:rsid w:val="000F18B6"/>
    <w:rsid w:val="00100DB8"/>
    <w:rsid w:val="001026A3"/>
    <w:rsid w:val="001032A5"/>
    <w:rsid w:val="001066C1"/>
    <w:rsid w:val="001071E2"/>
    <w:rsid w:val="00114747"/>
    <w:rsid w:val="00114883"/>
    <w:rsid w:val="001148E7"/>
    <w:rsid w:val="0011577F"/>
    <w:rsid w:val="001202ED"/>
    <w:rsid w:val="00125F2C"/>
    <w:rsid w:val="00126842"/>
    <w:rsid w:val="00131927"/>
    <w:rsid w:val="00131C28"/>
    <w:rsid w:val="00132EDA"/>
    <w:rsid w:val="00133DA3"/>
    <w:rsid w:val="00133E7A"/>
    <w:rsid w:val="001342A3"/>
    <w:rsid w:val="001350A8"/>
    <w:rsid w:val="001375F8"/>
    <w:rsid w:val="00146892"/>
    <w:rsid w:val="00156441"/>
    <w:rsid w:val="00156C54"/>
    <w:rsid w:val="00162A93"/>
    <w:rsid w:val="00162BCB"/>
    <w:rsid w:val="00165F7F"/>
    <w:rsid w:val="00172393"/>
    <w:rsid w:val="001742C2"/>
    <w:rsid w:val="001801B5"/>
    <w:rsid w:val="0018183E"/>
    <w:rsid w:val="00182E95"/>
    <w:rsid w:val="00184D69"/>
    <w:rsid w:val="00185312"/>
    <w:rsid w:val="001861D4"/>
    <w:rsid w:val="0018624D"/>
    <w:rsid w:val="00186B1D"/>
    <w:rsid w:val="00191F84"/>
    <w:rsid w:val="00193E68"/>
    <w:rsid w:val="00194D1C"/>
    <w:rsid w:val="00195FD5"/>
    <w:rsid w:val="001A0BEC"/>
    <w:rsid w:val="001A12D1"/>
    <w:rsid w:val="001A5BC3"/>
    <w:rsid w:val="001A60EC"/>
    <w:rsid w:val="001A74EE"/>
    <w:rsid w:val="001C2BB1"/>
    <w:rsid w:val="001C3036"/>
    <w:rsid w:val="001D08FE"/>
    <w:rsid w:val="001D27FF"/>
    <w:rsid w:val="001E24E1"/>
    <w:rsid w:val="001E317E"/>
    <w:rsid w:val="001F6FAC"/>
    <w:rsid w:val="001F7F52"/>
    <w:rsid w:val="00205242"/>
    <w:rsid w:val="002068C4"/>
    <w:rsid w:val="00213EA3"/>
    <w:rsid w:val="002308F0"/>
    <w:rsid w:val="002310AA"/>
    <w:rsid w:val="00232743"/>
    <w:rsid w:val="00233048"/>
    <w:rsid w:val="0023671D"/>
    <w:rsid w:val="002372A7"/>
    <w:rsid w:val="00237DE1"/>
    <w:rsid w:val="002408D4"/>
    <w:rsid w:val="0024239D"/>
    <w:rsid w:val="00242884"/>
    <w:rsid w:val="00246DF4"/>
    <w:rsid w:val="00247FC4"/>
    <w:rsid w:val="00252507"/>
    <w:rsid w:val="00261956"/>
    <w:rsid w:val="00261FFC"/>
    <w:rsid w:val="002651A8"/>
    <w:rsid w:val="00266A69"/>
    <w:rsid w:val="00267A1A"/>
    <w:rsid w:val="0027004A"/>
    <w:rsid w:val="002742E4"/>
    <w:rsid w:val="00290FEA"/>
    <w:rsid w:val="002915D9"/>
    <w:rsid w:val="0029512F"/>
    <w:rsid w:val="002959EC"/>
    <w:rsid w:val="00296037"/>
    <w:rsid w:val="00297C4B"/>
    <w:rsid w:val="002A1274"/>
    <w:rsid w:val="002A26A2"/>
    <w:rsid w:val="002A6F40"/>
    <w:rsid w:val="002B1CE5"/>
    <w:rsid w:val="002B2B38"/>
    <w:rsid w:val="002B6199"/>
    <w:rsid w:val="002C1898"/>
    <w:rsid w:val="002C6478"/>
    <w:rsid w:val="002C76B7"/>
    <w:rsid w:val="002D234F"/>
    <w:rsid w:val="002D301A"/>
    <w:rsid w:val="002D479C"/>
    <w:rsid w:val="002D6D78"/>
    <w:rsid w:val="002F067B"/>
    <w:rsid w:val="002F127D"/>
    <w:rsid w:val="002F307E"/>
    <w:rsid w:val="002F4A6D"/>
    <w:rsid w:val="002F7BDC"/>
    <w:rsid w:val="003003E3"/>
    <w:rsid w:val="003016D4"/>
    <w:rsid w:val="0030179B"/>
    <w:rsid w:val="0030680A"/>
    <w:rsid w:val="00312E59"/>
    <w:rsid w:val="00315D2D"/>
    <w:rsid w:val="0032197E"/>
    <w:rsid w:val="00324080"/>
    <w:rsid w:val="00326CB4"/>
    <w:rsid w:val="00340731"/>
    <w:rsid w:val="00341C7B"/>
    <w:rsid w:val="00343BC7"/>
    <w:rsid w:val="003459C6"/>
    <w:rsid w:val="00346154"/>
    <w:rsid w:val="0034662A"/>
    <w:rsid w:val="00347284"/>
    <w:rsid w:val="003525BE"/>
    <w:rsid w:val="0035592A"/>
    <w:rsid w:val="00355FD4"/>
    <w:rsid w:val="00356D5B"/>
    <w:rsid w:val="0036230E"/>
    <w:rsid w:val="00362CF3"/>
    <w:rsid w:val="0036793C"/>
    <w:rsid w:val="00371100"/>
    <w:rsid w:val="0037215B"/>
    <w:rsid w:val="00372E64"/>
    <w:rsid w:val="00374BB4"/>
    <w:rsid w:val="00376D35"/>
    <w:rsid w:val="00377224"/>
    <w:rsid w:val="003850DB"/>
    <w:rsid w:val="00385C11"/>
    <w:rsid w:val="00386018"/>
    <w:rsid w:val="0038763C"/>
    <w:rsid w:val="00392DDA"/>
    <w:rsid w:val="00393874"/>
    <w:rsid w:val="00396DA1"/>
    <w:rsid w:val="003A3D51"/>
    <w:rsid w:val="003A4F4B"/>
    <w:rsid w:val="003B7FA3"/>
    <w:rsid w:val="003C7A26"/>
    <w:rsid w:val="003D20AA"/>
    <w:rsid w:val="003E198C"/>
    <w:rsid w:val="003E3727"/>
    <w:rsid w:val="003E477C"/>
    <w:rsid w:val="003F419E"/>
    <w:rsid w:val="003F5F56"/>
    <w:rsid w:val="003F6A04"/>
    <w:rsid w:val="003F7076"/>
    <w:rsid w:val="00403538"/>
    <w:rsid w:val="004056B4"/>
    <w:rsid w:val="004119A1"/>
    <w:rsid w:val="00415E63"/>
    <w:rsid w:val="004221EE"/>
    <w:rsid w:val="00424857"/>
    <w:rsid w:val="004305D9"/>
    <w:rsid w:val="004338BC"/>
    <w:rsid w:val="0044300B"/>
    <w:rsid w:val="0044728A"/>
    <w:rsid w:val="00447440"/>
    <w:rsid w:val="00451E58"/>
    <w:rsid w:val="00453F7D"/>
    <w:rsid w:val="00455664"/>
    <w:rsid w:val="004605A8"/>
    <w:rsid w:val="00464932"/>
    <w:rsid w:val="00482FD9"/>
    <w:rsid w:val="00490F4B"/>
    <w:rsid w:val="0049457B"/>
    <w:rsid w:val="004A5814"/>
    <w:rsid w:val="004B3503"/>
    <w:rsid w:val="004B708E"/>
    <w:rsid w:val="004B7683"/>
    <w:rsid w:val="004C34F7"/>
    <w:rsid w:val="004D0F9A"/>
    <w:rsid w:val="004D2D9F"/>
    <w:rsid w:val="004E4456"/>
    <w:rsid w:val="004F2795"/>
    <w:rsid w:val="004F5A42"/>
    <w:rsid w:val="00502F4A"/>
    <w:rsid w:val="005030FA"/>
    <w:rsid w:val="005037AD"/>
    <w:rsid w:val="00505312"/>
    <w:rsid w:val="00511A8A"/>
    <w:rsid w:val="00511C68"/>
    <w:rsid w:val="00514878"/>
    <w:rsid w:val="00514BEE"/>
    <w:rsid w:val="005154BF"/>
    <w:rsid w:val="005173E8"/>
    <w:rsid w:val="00520D3C"/>
    <w:rsid w:val="00521E5C"/>
    <w:rsid w:val="00526DAD"/>
    <w:rsid w:val="005275A2"/>
    <w:rsid w:val="005304B6"/>
    <w:rsid w:val="0053116E"/>
    <w:rsid w:val="00537036"/>
    <w:rsid w:val="0054155E"/>
    <w:rsid w:val="005445E9"/>
    <w:rsid w:val="00547CD2"/>
    <w:rsid w:val="00550653"/>
    <w:rsid w:val="005655E6"/>
    <w:rsid w:val="0056675D"/>
    <w:rsid w:val="0057253F"/>
    <w:rsid w:val="00576229"/>
    <w:rsid w:val="005802F7"/>
    <w:rsid w:val="00580BC6"/>
    <w:rsid w:val="005820C2"/>
    <w:rsid w:val="00583684"/>
    <w:rsid w:val="005841F4"/>
    <w:rsid w:val="00590AE3"/>
    <w:rsid w:val="005A0412"/>
    <w:rsid w:val="005A0D69"/>
    <w:rsid w:val="005A58AA"/>
    <w:rsid w:val="005A605E"/>
    <w:rsid w:val="005B47FE"/>
    <w:rsid w:val="005B5B38"/>
    <w:rsid w:val="005C1C2D"/>
    <w:rsid w:val="005C4AB7"/>
    <w:rsid w:val="005C6466"/>
    <w:rsid w:val="005D098D"/>
    <w:rsid w:val="005E129B"/>
    <w:rsid w:val="005E5CE6"/>
    <w:rsid w:val="005E5D7C"/>
    <w:rsid w:val="005F0563"/>
    <w:rsid w:val="005F4A7A"/>
    <w:rsid w:val="005F7272"/>
    <w:rsid w:val="005F78CB"/>
    <w:rsid w:val="00601235"/>
    <w:rsid w:val="00602F26"/>
    <w:rsid w:val="0060304B"/>
    <w:rsid w:val="00606AE7"/>
    <w:rsid w:val="00611959"/>
    <w:rsid w:val="006133AF"/>
    <w:rsid w:val="00620A78"/>
    <w:rsid w:val="00621734"/>
    <w:rsid w:val="00622405"/>
    <w:rsid w:val="00622453"/>
    <w:rsid w:val="006227F3"/>
    <w:rsid w:val="00626CE0"/>
    <w:rsid w:val="00627730"/>
    <w:rsid w:val="00632938"/>
    <w:rsid w:val="00634AD7"/>
    <w:rsid w:val="006358CC"/>
    <w:rsid w:val="0063748A"/>
    <w:rsid w:val="00640359"/>
    <w:rsid w:val="0064071F"/>
    <w:rsid w:val="006430D3"/>
    <w:rsid w:val="0064348E"/>
    <w:rsid w:val="006447F7"/>
    <w:rsid w:val="00644A9B"/>
    <w:rsid w:val="00646FAB"/>
    <w:rsid w:val="00652DFB"/>
    <w:rsid w:val="00653930"/>
    <w:rsid w:val="00656ED5"/>
    <w:rsid w:val="0065793B"/>
    <w:rsid w:val="006604F9"/>
    <w:rsid w:val="0066649C"/>
    <w:rsid w:val="006745AC"/>
    <w:rsid w:val="00676436"/>
    <w:rsid w:val="0068009F"/>
    <w:rsid w:val="00682602"/>
    <w:rsid w:val="00683454"/>
    <w:rsid w:val="00683618"/>
    <w:rsid w:val="0068543D"/>
    <w:rsid w:val="006864F6"/>
    <w:rsid w:val="00687F34"/>
    <w:rsid w:val="006906D5"/>
    <w:rsid w:val="0069353B"/>
    <w:rsid w:val="006968CE"/>
    <w:rsid w:val="00697495"/>
    <w:rsid w:val="006A4440"/>
    <w:rsid w:val="006A6C83"/>
    <w:rsid w:val="006B1BC2"/>
    <w:rsid w:val="006B46EF"/>
    <w:rsid w:val="006B56B6"/>
    <w:rsid w:val="006B62B5"/>
    <w:rsid w:val="006B6CB8"/>
    <w:rsid w:val="006B7235"/>
    <w:rsid w:val="006B7EA2"/>
    <w:rsid w:val="006C0746"/>
    <w:rsid w:val="006C1079"/>
    <w:rsid w:val="006C3F61"/>
    <w:rsid w:val="006C796F"/>
    <w:rsid w:val="006C7F86"/>
    <w:rsid w:val="006C7FA7"/>
    <w:rsid w:val="006D6F83"/>
    <w:rsid w:val="006E3988"/>
    <w:rsid w:val="006E3BE3"/>
    <w:rsid w:val="006E52BB"/>
    <w:rsid w:val="006F0512"/>
    <w:rsid w:val="006F5A5D"/>
    <w:rsid w:val="006F6768"/>
    <w:rsid w:val="00700612"/>
    <w:rsid w:val="00701B5E"/>
    <w:rsid w:val="00703C37"/>
    <w:rsid w:val="0071009C"/>
    <w:rsid w:val="00712964"/>
    <w:rsid w:val="0072046B"/>
    <w:rsid w:val="0072255E"/>
    <w:rsid w:val="00723A31"/>
    <w:rsid w:val="0072408C"/>
    <w:rsid w:val="00730AD4"/>
    <w:rsid w:val="00730DCD"/>
    <w:rsid w:val="0073510C"/>
    <w:rsid w:val="00752930"/>
    <w:rsid w:val="00754D3C"/>
    <w:rsid w:val="00757D39"/>
    <w:rsid w:val="00765248"/>
    <w:rsid w:val="00765A58"/>
    <w:rsid w:val="00770065"/>
    <w:rsid w:val="00791F6C"/>
    <w:rsid w:val="0079277F"/>
    <w:rsid w:val="00792E55"/>
    <w:rsid w:val="00794027"/>
    <w:rsid w:val="00794600"/>
    <w:rsid w:val="00795DD6"/>
    <w:rsid w:val="007A12AB"/>
    <w:rsid w:val="007A1A23"/>
    <w:rsid w:val="007A7680"/>
    <w:rsid w:val="007B2CEF"/>
    <w:rsid w:val="007B3723"/>
    <w:rsid w:val="007B3FC7"/>
    <w:rsid w:val="007B77B2"/>
    <w:rsid w:val="007C1383"/>
    <w:rsid w:val="007C3294"/>
    <w:rsid w:val="007D0200"/>
    <w:rsid w:val="007D3765"/>
    <w:rsid w:val="007D54C7"/>
    <w:rsid w:val="007D5CFA"/>
    <w:rsid w:val="007D6B82"/>
    <w:rsid w:val="007E0961"/>
    <w:rsid w:val="007E589A"/>
    <w:rsid w:val="007E6C09"/>
    <w:rsid w:val="007F766C"/>
    <w:rsid w:val="007F7F1D"/>
    <w:rsid w:val="0080098A"/>
    <w:rsid w:val="00804132"/>
    <w:rsid w:val="0080745F"/>
    <w:rsid w:val="0081509E"/>
    <w:rsid w:val="00822D80"/>
    <w:rsid w:val="008267D4"/>
    <w:rsid w:val="00826A55"/>
    <w:rsid w:val="0083041F"/>
    <w:rsid w:val="00837B90"/>
    <w:rsid w:val="00840BA5"/>
    <w:rsid w:val="00845403"/>
    <w:rsid w:val="00851BED"/>
    <w:rsid w:val="008544DE"/>
    <w:rsid w:val="00862E1C"/>
    <w:rsid w:val="00870534"/>
    <w:rsid w:val="0087570A"/>
    <w:rsid w:val="00876E3A"/>
    <w:rsid w:val="008772D9"/>
    <w:rsid w:val="008802F8"/>
    <w:rsid w:val="00885526"/>
    <w:rsid w:val="00891700"/>
    <w:rsid w:val="00891D96"/>
    <w:rsid w:val="008A09BE"/>
    <w:rsid w:val="008A1B4C"/>
    <w:rsid w:val="008A206A"/>
    <w:rsid w:val="008A2899"/>
    <w:rsid w:val="008A479A"/>
    <w:rsid w:val="008B0EF6"/>
    <w:rsid w:val="008B1524"/>
    <w:rsid w:val="008B2B7D"/>
    <w:rsid w:val="008B448C"/>
    <w:rsid w:val="008C18C6"/>
    <w:rsid w:val="008C2CA1"/>
    <w:rsid w:val="008C59A0"/>
    <w:rsid w:val="008C724D"/>
    <w:rsid w:val="008D1FD9"/>
    <w:rsid w:val="008E027B"/>
    <w:rsid w:val="008E06A8"/>
    <w:rsid w:val="008E3B5C"/>
    <w:rsid w:val="008E50C7"/>
    <w:rsid w:val="008E5AAD"/>
    <w:rsid w:val="008E7C4B"/>
    <w:rsid w:val="008F0AD0"/>
    <w:rsid w:val="008F4406"/>
    <w:rsid w:val="008F6E10"/>
    <w:rsid w:val="008F7B7C"/>
    <w:rsid w:val="00900C88"/>
    <w:rsid w:val="00900D2E"/>
    <w:rsid w:val="00901CDE"/>
    <w:rsid w:val="00904263"/>
    <w:rsid w:val="00904E69"/>
    <w:rsid w:val="009162E2"/>
    <w:rsid w:val="00917141"/>
    <w:rsid w:val="00917BFD"/>
    <w:rsid w:val="009217B4"/>
    <w:rsid w:val="00921F46"/>
    <w:rsid w:val="00922ACD"/>
    <w:rsid w:val="00923CEF"/>
    <w:rsid w:val="009244EA"/>
    <w:rsid w:val="009264E1"/>
    <w:rsid w:val="00931103"/>
    <w:rsid w:val="009344DC"/>
    <w:rsid w:val="0093755F"/>
    <w:rsid w:val="00952067"/>
    <w:rsid w:val="00957E85"/>
    <w:rsid w:val="00957F18"/>
    <w:rsid w:val="00961CCA"/>
    <w:rsid w:val="009624C8"/>
    <w:rsid w:val="00962858"/>
    <w:rsid w:val="00962875"/>
    <w:rsid w:val="0096505C"/>
    <w:rsid w:val="00965115"/>
    <w:rsid w:val="0096676D"/>
    <w:rsid w:val="00967B10"/>
    <w:rsid w:val="00973B1D"/>
    <w:rsid w:val="0097444C"/>
    <w:rsid w:val="00975542"/>
    <w:rsid w:val="00981292"/>
    <w:rsid w:val="00981C06"/>
    <w:rsid w:val="00984C23"/>
    <w:rsid w:val="00985B4D"/>
    <w:rsid w:val="00986718"/>
    <w:rsid w:val="00987CC2"/>
    <w:rsid w:val="0099247E"/>
    <w:rsid w:val="00992816"/>
    <w:rsid w:val="00994884"/>
    <w:rsid w:val="0099676E"/>
    <w:rsid w:val="0099751E"/>
    <w:rsid w:val="009A37D3"/>
    <w:rsid w:val="009A4886"/>
    <w:rsid w:val="009A7ADF"/>
    <w:rsid w:val="009A7D52"/>
    <w:rsid w:val="009B241E"/>
    <w:rsid w:val="009C2569"/>
    <w:rsid w:val="009C2E5A"/>
    <w:rsid w:val="009C3DB6"/>
    <w:rsid w:val="009C5B91"/>
    <w:rsid w:val="009D1C5E"/>
    <w:rsid w:val="009D46E0"/>
    <w:rsid w:val="009D7F42"/>
    <w:rsid w:val="009E415D"/>
    <w:rsid w:val="009F0F9F"/>
    <w:rsid w:val="009F503E"/>
    <w:rsid w:val="009F6CDE"/>
    <w:rsid w:val="00A00464"/>
    <w:rsid w:val="00A01732"/>
    <w:rsid w:val="00A15D84"/>
    <w:rsid w:val="00A16552"/>
    <w:rsid w:val="00A17268"/>
    <w:rsid w:val="00A20C1B"/>
    <w:rsid w:val="00A2279D"/>
    <w:rsid w:val="00A40255"/>
    <w:rsid w:val="00A40FBF"/>
    <w:rsid w:val="00A410B1"/>
    <w:rsid w:val="00A43953"/>
    <w:rsid w:val="00A4445E"/>
    <w:rsid w:val="00A52844"/>
    <w:rsid w:val="00A63784"/>
    <w:rsid w:val="00A64955"/>
    <w:rsid w:val="00A6558F"/>
    <w:rsid w:val="00A67DA9"/>
    <w:rsid w:val="00A764AF"/>
    <w:rsid w:val="00A77333"/>
    <w:rsid w:val="00A84B30"/>
    <w:rsid w:val="00A93DED"/>
    <w:rsid w:val="00A94932"/>
    <w:rsid w:val="00A959EA"/>
    <w:rsid w:val="00A96A64"/>
    <w:rsid w:val="00A97934"/>
    <w:rsid w:val="00AA3280"/>
    <w:rsid w:val="00AA47F0"/>
    <w:rsid w:val="00AA6F58"/>
    <w:rsid w:val="00AA7492"/>
    <w:rsid w:val="00AB41A6"/>
    <w:rsid w:val="00AE2EED"/>
    <w:rsid w:val="00AE42E7"/>
    <w:rsid w:val="00AE6B45"/>
    <w:rsid w:val="00AF2996"/>
    <w:rsid w:val="00AF78F4"/>
    <w:rsid w:val="00B02541"/>
    <w:rsid w:val="00B0275A"/>
    <w:rsid w:val="00B07E1A"/>
    <w:rsid w:val="00B10E81"/>
    <w:rsid w:val="00B11A44"/>
    <w:rsid w:val="00B167FC"/>
    <w:rsid w:val="00B21906"/>
    <w:rsid w:val="00B21AAA"/>
    <w:rsid w:val="00B23199"/>
    <w:rsid w:val="00B26F60"/>
    <w:rsid w:val="00B27B30"/>
    <w:rsid w:val="00B3043A"/>
    <w:rsid w:val="00B30C11"/>
    <w:rsid w:val="00B32DF7"/>
    <w:rsid w:val="00B35D58"/>
    <w:rsid w:val="00B36386"/>
    <w:rsid w:val="00B3742E"/>
    <w:rsid w:val="00B37490"/>
    <w:rsid w:val="00B61EF7"/>
    <w:rsid w:val="00B6449B"/>
    <w:rsid w:val="00B66E85"/>
    <w:rsid w:val="00B7756F"/>
    <w:rsid w:val="00B81219"/>
    <w:rsid w:val="00B830E3"/>
    <w:rsid w:val="00B87320"/>
    <w:rsid w:val="00B91850"/>
    <w:rsid w:val="00B97D5F"/>
    <w:rsid w:val="00BA16E4"/>
    <w:rsid w:val="00BA187C"/>
    <w:rsid w:val="00BA19EA"/>
    <w:rsid w:val="00BA3AE3"/>
    <w:rsid w:val="00BA5DCE"/>
    <w:rsid w:val="00BA7FA6"/>
    <w:rsid w:val="00BB16A1"/>
    <w:rsid w:val="00BB4D82"/>
    <w:rsid w:val="00BB74B7"/>
    <w:rsid w:val="00BB7CB5"/>
    <w:rsid w:val="00BC0DD5"/>
    <w:rsid w:val="00BC3A87"/>
    <w:rsid w:val="00BC65C3"/>
    <w:rsid w:val="00BC6A0E"/>
    <w:rsid w:val="00BE0663"/>
    <w:rsid w:val="00BE0D6E"/>
    <w:rsid w:val="00BE6834"/>
    <w:rsid w:val="00BF0575"/>
    <w:rsid w:val="00BF51EF"/>
    <w:rsid w:val="00C07042"/>
    <w:rsid w:val="00C07270"/>
    <w:rsid w:val="00C11723"/>
    <w:rsid w:val="00C11C59"/>
    <w:rsid w:val="00C13C90"/>
    <w:rsid w:val="00C15F1D"/>
    <w:rsid w:val="00C2115F"/>
    <w:rsid w:val="00C22677"/>
    <w:rsid w:val="00C23D70"/>
    <w:rsid w:val="00C247EA"/>
    <w:rsid w:val="00C376CD"/>
    <w:rsid w:val="00C4683E"/>
    <w:rsid w:val="00C548F5"/>
    <w:rsid w:val="00C56CEE"/>
    <w:rsid w:val="00C6269F"/>
    <w:rsid w:val="00C63DF7"/>
    <w:rsid w:val="00C66F07"/>
    <w:rsid w:val="00C66F6E"/>
    <w:rsid w:val="00C66FC7"/>
    <w:rsid w:val="00C67933"/>
    <w:rsid w:val="00C71CA3"/>
    <w:rsid w:val="00C76D29"/>
    <w:rsid w:val="00C807D5"/>
    <w:rsid w:val="00C81807"/>
    <w:rsid w:val="00C87F79"/>
    <w:rsid w:val="00C924BC"/>
    <w:rsid w:val="00C92EFC"/>
    <w:rsid w:val="00CA48CD"/>
    <w:rsid w:val="00CB5AE4"/>
    <w:rsid w:val="00CB7393"/>
    <w:rsid w:val="00CC00C1"/>
    <w:rsid w:val="00CC34EB"/>
    <w:rsid w:val="00CC59C1"/>
    <w:rsid w:val="00CC7AB8"/>
    <w:rsid w:val="00CE31CC"/>
    <w:rsid w:val="00CF1225"/>
    <w:rsid w:val="00CF7C04"/>
    <w:rsid w:val="00D058CC"/>
    <w:rsid w:val="00D07069"/>
    <w:rsid w:val="00D14836"/>
    <w:rsid w:val="00D14B99"/>
    <w:rsid w:val="00D16E78"/>
    <w:rsid w:val="00D34CEB"/>
    <w:rsid w:val="00D4230D"/>
    <w:rsid w:val="00D42EF8"/>
    <w:rsid w:val="00D478B5"/>
    <w:rsid w:val="00D549BC"/>
    <w:rsid w:val="00D55F62"/>
    <w:rsid w:val="00D61D10"/>
    <w:rsid w:val="00D673E4"/>
    <w:rsid w:val="00D71004"/>
    <w:rsid w:val="00D71318"/>
    <w:rsid w:val="00D725D0"/>
    <w:rsid w:val="00D732D3"/>
    <w:rsid w:val="00D83A32"/>
    <w:rsid w:val="00D861E8"/>
    <w:rsid w:val="00D94673"/>
    <w:rsid w:val="00D951AA"/>
    <w:rsid w:val="00D96802"/>
    <w:rsid w:val="00D979A8"/>
    <w:rsid w:val="00DB2649"/>
    <w:rsid w:val="00DB4783"/>
    <w:rsid w:val="00DB6683"/>
    <w:rsid w:val="00DC6EE1"/>
    <w:rsid w:val="00DC7AC7"/>
    <w:rsid w:val="00DD1BDA"/>
    <w:rsid w:val="00DD2A72"/>
    <w:rsid w:val="00DE169F"/>
    <w:rsid w:val="00DE27EF"/>
    <w:rsid w:val="00DF4718"/>
    <w:rsid w:val="00DF50D4"/>
    <w:rsid w:val="00DF6CD5"/>
    <w:rsid w:val="00E011EB"/>
    <w:rsid w:val="00E01B21"/>
    <w:rsid w:val="00E02581"/>
    <w:rsid w:val="00E03215"/>
    <w:rsid w:val="00E0568D"/>
    <w:rsid w:val="00E13E39"/>
    <w:rsid w:val="00E2267B"/>
    <w:rsid w:val="00E27317"/>
    <w:rsid w:val="00E303F4"/>
    <w:rsid w:val="00E31018"/>
    <w:rsid w:val="00E329A9"/>
    <w:rsid w:val="00E3377C"/>
    <w:rsid w:val="00E36626"/>
    <w:rsid w:val="00E4025A"/>
    <w:rsid w:val="00E40504"/>
    <w:rsid w:val="00E44226"/>
    <w:rsid w:val="00E457BE"/>
    <w:rsid w:val="00E45F9F"/>
    <w:rsid w:val="00E46D58"/>
    <w:rsid w:val="00E54027"/>
    <w:rsid w:val="00E55FD1"/>
    <w:rsid w:val="00E601C9"/>
    <w:rsid w:val="00E66BC5"/>
    <w:rsid w:val="00E671F8"/>
    <w:rsid w:val="00E71563"/>
    <w:rsid w:val="00E7504B"/>
    <w:rsid w:val="00E85762"/>
    <w:rsid w:val="00E85CC4"/>
    <w:rsid w:val="00E93C3F"/>
    <w:rsid w:val="00E94499"/>
    <w:rsid w:val="00E96889"/>
    <w:rsid w:val="00E96C38"/>
    <w:rsid w:val="00EA5C60"/>
    <w:rsid w:val="00EB0291"/>
    <w:rsid w:val="00EB522B"/>
    <w:rsid w:val="00EB5838"/>
    <w:rsid w:val="00EB5CF3"/>
    <w:rsid w:val="00EC4150"/>
    <w:rsid w:val="00EC7622"/>
    <w:rsid w:val="00EC77E4"/>
    <w:rsid w:val="00ED2260"/>
    <w:rsid w:val="00ED5650"/>
    <w:rsid w:val="00ED5849"/>
    <w:rsid w:val="00ED5DF6"/>
    <w:rsid w:val="00EE0041"/>
    <w:rsid w:val="00EF39A8"/>
    <w:rsid w:val="00EF52B2"/>
    <w:rsid w:val="00EF7723"/>
    <w:rsid w:val="00F0224A"/>
    <w:rsid w:val="00F04669"/>
    <w:rsid w:val="00F101F4"/>
    <w:rsid w:val="00F1392B"/>
    <w:rsid w:val="00F15D05"/>
    <w:rsid w:val="00F16371"/>
    <w:rsid w:val="00F16525"/>
    <w:rsid w:val="00F243B8"/>
    <w:rsid w:val="00F27687"/>
    <w:rsid w:val="00F32AD6"/>
    <w:rsid w:val="00F34346"/>
    <w:rsid w:val="00F36B2F"/>
    <w:rsid w:val="00F40E78"/>
    <w:rsid w:val="00F42ED8"/>
    <w:rsid w:val="00F510FF"/>
    <w:rsid w:val="00F572E7"/>
    <w:rsid w:val="00F6326E"/>
    <w:rsid w:val="00F65F47"/>
    <w:rsid w:val="00F728AB"/>
    <w:rsid w:val="00F76C8A"/>
    <w:rsid w:val="00F80179"/>
    <w:rsid w:val="00F813C3"/>
    <w:rsid w:val="00F8146E"/>
    <w:rsid w:val="00F90C84"/>
    <w:rsid w:val="00F94A3C"/>
    <w:rsid w:val="00F94A6B"/>
    <w:rsid w:val="00FA6152"/>
    <w:rsid w:val="00FA7754"/>
    <w:rsid w:val="00FB79EC"/>
    <w:rsid w:val="00FC1C87"/>
    <w:rsid w:val="00FC2391"/>
    <w:rsid w:val="00FC5274"/>
    <w:rsid w:val="00FC66D0"/>
    <w:rsid w:val="00FD0908"/>
    <w:rsid w:val="00FD1C58"/>
    <w:rsid w:val="00FD2BDB"/>
    <w:rsid w:val="00FD5CF9"/>
    <w:rsid w:val="00FD5E61"/>
    <w:rsid w:val="00FE14E5"/>
    <w:rsid w:val="00FF3EE5"/>
    <w:rsid w:val="00FF4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617D851"/>
  <w15:chartTrackingRefBased/>
  <w15:docId w15:val="{5A82DA31-AE1B-4C26-BF0A-DBE4FE06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0D"/>
  </w:style>
  <w:style w:type="paragraph" w:styleId="Footer">
    <w:name w:val="footer"/>
    <w:basedOn w:val="Normal"/>
    <w:link w:val="FooterChar"/>
    <w:uiPriority w:val="99"/>
    <w:unhideWhenUsed/>
    <w:qFormat/>
    <w:rsid w:val="00D42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30D"/>
  </w:style>
  <w:style w:type="paragraph" w:styleId="BalloonText">
    <w:name w:val="Balloon Text"/>
    <w:basedOn w:val="Normal"/>
    <w:link w:val="BalloonTextChar"/>
    <w:uiPriority w:val="99"/>
    <w:semiHidden/>
    <w:unhideWhenUsed/>
    <w:rsid w:val="00D42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30D"/>
    <w:rPr>
      <w:rFonts w:ascii="Segoe UI" w:hAnsi="Segoe UI" w:cs="Segoe UI"/>
      <w:sz w:val="18"/>
      <w:szCs w:val="18"/>
    </w:rPr>
  </w:style>
  <w:style w:type="paragraph" w:styleId="ListParagraph">
    <w:name w:val="List Paragraph"/>
    <w:basedOn w:val="Normal"/>
    <w:uiPriority w:val="34"/>
    <w:rsid w:val="00E03215"/>
    <w:pPr>
      <w:spacing w:before="40" w:after="360" w:line="240" w:lineRule="auto"/>
      <w:ind w:left="720" w:right="720"/>
      <w:contextualSpacing/>
    </w:pPr>
    <w:rPr>
      <w:kern w:val="20"/>
      <w:szCs w:val="20"/>
      <w:lang w:eastAsia="ja-JP"/>
    </w:rPr>
  </w:style>
  <w:style w:type="character" w:styleId="Hyperlink">
    <w:name w:val="Hyperlink"/>
    <w:basedOn w:val="DefaultParagraphFont"/>
    <w:uiPriority w:val="99"/>
    <w:unhideWhenUsed/>
    <w:rsid w:val="005304B6"/>
    <w:rPr>
      <w:color w:val="0563C1" w:themeColor="hyperlink"/>
      <w:u w:val="single"/>
    </w:rPr>
  </w:style>
  <w:style w:type="character" w:styleId="UnresolvedMention">
    <w:name w:val="Unresolved Mention"/>
    <w:basedOn w:val="DefaultParagraphFont"/>
    <w:uiPriority w:val="99"/>
    <w:semiHidden/>
    <w:unhideWhenUsed/>
    <w:rsid w:val="005304B6"/>
    <w:rPr>
      <w:color w:val="605E5C"/>
      <w:shd w:val="clear" w:color="auto" w:fill="E1DFDD"/>
    </w:rPr>
  </w:style>
  <w:style w:type="paragraph" w:styleId="NormalWeb">
    <w:name w:val="Normal (Web)"/>
    <w:basedOn w:val="Normal"/>
    <w:uiPriority w:val="99"/>
    <w:unhideWhenUsed/>
    <w:rsid w:val="000467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ody">
    <w:name w:val="sectbody"/>
    <w:basedOn w:val="Normal"/>
    <w:rsid w:val="00460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ty">
    <w:name w:val="empty"/>
    <w:basedOn w:val="DefaultParagraphFont"/>
    <w:rsid w:val="004605A8"/>
  </w:style>
  <w:style w:type="paragraph" w:styleId="NoSpacing">
    <w:name w:val="No Spacing"/>
    <w:uiPriority w:val="1"/>
    <w:qFormat/>
    <w:rsid w:val="00E96889"/>
    <w:pPr>
      <w:spacing w:after="0" w:line="240" w:lineRule="auto"/>
    </w:pPr>
    <w:rPr>
      <w:rFonts w:asciiTheme="minorHAnsi" w:hAnsiTheme="minorHAnsi"/>
      <w:color w:val="44546A" w:themeColor="text2"/>
      <w:sz w:val="20"/>
      <w:szCs w:val="20"/>
    </w:rPr>
  </w:style>
  <w:style w:type="paragraph" w:styleId="Revision">
    <w:name w:val="Revision"/>
    <w:hidden/>
    <w:uiPriority w:val="99"/>
    <w:semiHidden/>
    <w:rsid w:val="00C22677"/>
    <w:pPr>
      <w:spacing w:after="0" w:line="240" w:lineRule="auto"/>
    </w:pPr>
  </w:style>
  <w:style w:type="character" w:styleId="FollowedHyperlink">
    <w:name w:val="FollowedHyperlink"/>
    <w:basedOn w:val="DefaultParagraphFont"/>
    <w:uiPriority w:val="99"/>
    <w:semiHidden/>
    <w:unhideWhenUsed/>
    <w:rsid w:val="00840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tencing.nv.gov/Coordinating_Council/membe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ntencing.nv.gov/News/Resourc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gonzalez\OneDrive%20-%20State%20of%20Nevada\1%20Administrative\Brand\General%20Portrait%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EE79-51F4-4D92-8910-5FC0CB704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Portrait Document Template.dotx</Template>
  <TotalTime>286</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Gonzalez</dc:creator>
  <cp:keywords/>
  <dc:description/>
  <cp:lastModifiedBy>Marie Bledsoe</cp:lastModifiedBy>
  <cp:revision>9</cp:revision>
  <cp:lastPrinted>2024-03-11T23:28:00Z</cp:lastPrinted>
  <dcterms:created xsi:type="dcterms:W3CDTF">2024-03-11T23:06:00Z</dcterms:created>
  <dcterms:modified xsi:type="dcterms:W3CDTF">2024-03-18T14:26:00Z</dcterms:modified>
</cp:coreProperties>
</file>